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0DB" w:rsidRPr="00B76178" w:rsidRDefault="00636685" w:rsidP="001070DB">
      <w:pPr>
        <w:jc w:val="right"/>
      </w:pPr>
      <w:r w:rsidRPr="00B76178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17780</wp:posOffset>
                </wp:positionV>
                <wp:extent cx="2152650" cy="1257300"/>
                <wp:effectExtent l="0" t="0" r="19050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19395A" id="AutoShape 3" o:spid="_x0000_s1026" style="position:absolute;margin-left:-4.9pt;margin-top:1.4pt;width:169.5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"/>
            </w:pict>
          </mc:Fallback>
        </mc:AlternateContent>
      </w:r>
      <w:r w:rsidR="001070DB" w:rsidRPr="00B76178">
        <w:rPr>
          <w:b/>
          <w:bCs/>
          <w:sz w:val="22"/>
          <w:szCs w:val="22"/>
        </w:rPr>
        <w:t>ZAŁĄCZNIK Nr 1</w:t>
      </w:r>
    </w:p>
    <w:p w:rsidR="001070DB" w:rsidRPr="00B76178" w:rsidRDefault="001070DB" w:rsidP="001070DB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1070DB" w:rsidRPr="00B76178" w:rsidRDefault="001070DB" w:rsidP="001070DB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1070DB" w:rsidRPr="00B76178" w:rsidRDefault="001070DB" w:rsidP="001070DB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1070DB" w:rsidRPr="00B76178" w:rsidRDefault="001070DB" w:rsidP="001070DB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1070DB" w:rsidRDefault="009F417F" w:rsidP="009F417F">
      <w:pPr>
        <w:tabs>
          <w:tab w:val="left" w:pos="3402"/>
        </w:tabs>
        <w:spacing w:after="120" w:line="40" w:lineRule="atLeast"/>
        <w:ind w:right="6796"/>
        <w:rPr>
          <w:sz w:val="16"/>
          <w:szCs w:val="16"/>
        </w:rPr>
      </w:pPr>
      <w:r>
        <w:rPr>
          <w:sz w:val="16"/>
          <w:szCs w:val="16"/>
        </w:rPr>
        <w:t xml:space="preserve">                        </w:t>
      </w:r>
      <w:r>
        <w:rPr>
          <w:sz w:val="16"/>
          <w:szCs w:val="16"/>
        </w:rPr>
        <w:br/>
        <w:t xml:space="preserve">                        </w:t>
      </w:r>
      <w:r w:rsidR="001070DB" w:rsidRPr="00B76178">
        <w:rPr>
          <w:sz w:val="16"/>
          <w:szCs w:val="16"/>
        </w:rPr>
        <w:t>pieczątka firmy</w:t>
      </w:r>
    </w:p>
    <w:p w:rsidR="00636685" w:rsidRDefault="00636685" w:rsidP="001070DB">
      <w:pPr>
        <w:tabs>
          <w:tab w:val="left" w:pos="3402"/>
        </w:tabs>
        <w:spacing w:after="120" w:line="40" w:lineRule="atLeast"/>
        <w:ind w:right="6796"/>
        <w:jc w:val="center"/>
        <w:rPr>
          <w:sz w:val="16"/>
          <w:szCs w:val="16"/>
        </w:rPr>
      </w:pPr>
    </w:p>
    <w:p w:rsidR="00636685" w:rsidRPr="00B76178" w:rsidRDefault="00636685" w:rsidP="001070DB">
      <w:pPr>
        <w:tabs>
          <w:tab w:val="left" w:pos="3402"/>
        </w:tabs>
        <w:spacing w:after="120" w:line="40" w:lineRule="atLeast"/>
        <w:ind w:right="6796"/>
        <w:jc w:val="center"/>
        <w:rPr>
          <w:sz w:val="16"/>
          <w:szCs w:val="16"/>
        </w:rPr>
      </w:pPr>
    </w:p>
    <w:p w:rsidR="001070DB" w:rsidRPr="00B76178" w:rsidRDefault="007A45B6" w:rsidP="001070DB">
      <w:pPr>
        <w:pStyle w:val="Nagwek1"/>
        <w:spacing w:after="120"/>
        <w:jc w:val="center"/>
        <w:rPr>
          <w:rFonts w:ascii="Open Sans" w:hAnsi="Open Sans" w:cs="Open Sans"/>
          <w:sz w:val="22"/>
          <w:szCs w:val="22"/>
        </w:rPr>
      </w:pPr>
      <w:r w:rsidRPr="00B76178">
        <w:rPr>
          <w:rFonts w:ascii="Open Sans" w:hAnsi="Open Sans" w:cs="Open Sans"/>
          <w:sz w:val="22"/>
          <w:szCs w:val="22"/>
        </w:rPr>
        <w:t>WNIOSEK O DOPUSZCZENIE DO UDZIAŁU W POSTĘPOWANIU</w:t>
      </w:r>
    </w:p>
    <w:p w:rsidR="001070DB" w:rsidRPr="00B76178" w:rsidRDefault="007A45B6" w:rsidP="007A45B6">
      <w:pPr>
        <w:jc w:val="center"/>
        <w:rPr>
          <w:sz w:val="22"/>
          <w:szCs w:val="22"/>
        </w:rPr>
      </w:pPr>
      <w:r w:rsidRPr="00B76178">
        <w:rPr>
          <w:sz w:val="22"/>
          <w:szCs w:val="22"/>
        </w:rPr>
        <w:t>Postępowanie o udzielenie zamówienia publicznego w trybie</w:t>
      </w:r>
    </w:p>
    <w:p w:rsidR="007A45B6" w:rsidRPr="00B76178" w:rsidRDefault="007A45B6" w:rsidP="007A45B6">
      <w:pPr>
        <w:jc w:val="center"/>
        <w:rPr>
          <w:b/>
          <w:sz w:val="22"/>
          <w:szCs w:val="22"/>
        </w:rPr>
      </w:pPr>
      <w:r w:rsidRPr="00B76178">
        <w:rPr>
          <w:b/>
          <w:sz w:val="22"/>
          <w:szCs w:val="22"/>
        </w:rPr>
        <w:t>negocjacj</w:t>
      </w:r>
      <w:r w:rsidR="00BE38C0">
        <w:rPr>
          <w:b/>
          <w:sz w:val="22"/>
          <w:szCs w:val="22"/>
        </w:rPr>
        <w:t>i</w:t>
      </w:r>
      <w:r w:rsidRPr="00B76178">
        <w:rPr>
          <w:b/>
          <w:sz w:val="22"/>
          <w:szCs w:val="22"/>
        </w:rPr>
        <w:t xml:space="preserve"> z ogłoszeniem</w:t>
      </w:r>
    </w:p>
    <w:p w:rsidR="001070DB" w:rsidRPr="00B76178" w:rsidRDefault="001070DB" w:rsidP="001070DB">
      <w:pPr>
        <w:spacing w:after="120" w:line="40" w:lineRule="atLeast"/>
        <w:jc w:val="center"/>
        <w:rPr>
          <w:sz w:val="22"/>
          <w:szCs w:val="22"/>
        </w:rPr>
      </w:pPr>
    </w:p>
    <w:tbl>
      <w:tblPr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9631"/>
      </w:tblGrid>
      <w:tr w:rsidR="001070DB" w:rsidRPr="00B76178" w:rsidTr="00F877C5">
        <w:tc>
          <w:tcPr>
            <w:tcW w:w="10343" w:type="dxa"/>
            <w:shd w:val="clear" w:color="auto" w:fill="F2F2F2"/>
          </w:tcPr>
          <w:p w:rsidR="001070DB" w:rsidRPr="00B76178" w:rsidRDefault="001070DB" w:rsidP="00F877C5">
            <w:pPr>
              <w:jc w:val="center"/>
              <w:rPr>
                <w:b/>
                <w:sz w:val="22"/>
                <w:szCs w:val="22"/>
              </w:rPr>
            </w:pPr>
          </w:p>
          <w:p w:rsidR="0051155D" w:rsidRPr="00B76178" w:rsidRDefault="007A45B6" w:rsidP="0051155D">
            <w:pPr>
              <w:jc w:val="center"/>
              <w:rPr>
                <w:b/>
                <w:bCs/>
                <w:sz w:val="22"/>
                <w:szCs w:val="22"/>
              </w:rPr>
            </w:pPr>
            <w:r w:rsidRPr="00B76178">
              <w:rPr>
                <w:b/>
                <w:bCs/>
                <w:sz w:val="22"/>
                <w:szCs w:val="22"/>
              </w:rPr>
              <w:t>Wykonanie instalacji klimatyzacyjnej w budynku biurowym Zajezdni Tramwajowej Gdańsk-Wrzeszcz</w:t>
            </w:r>
            <w:r w:rsidR="00BE38C0">
              <w:rPr>
                <w:b/>
                <w:bCs/>
                <w:sz w:val="22"/>
                <w:szCs w:val="22"/>
              </w:rPr>
              <w:t xml:space="preserve"> </w:t>
            </w:r>
            <w:r w:rsidRPr="00B76178">
              <w:rPr>
                <w:b/>
                <w:bCs/>
                <w:sz w:val="22"/>
                <w:szCs w:val="22"/>
              </w:rPr>
              <w:t>przy ul. Wita Stwosza 112</w:t>
            </w:r>
          </w:p>
          <w:p w:rsidR="001070DB" w:rsidRPr="00B76178" w:rsidRDefault="001070DB" w:rsidP="00FA213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B315F" w:rsidRPr="00B76178" w:rsidRDefault="007B315F" w:rsidP="00E23127">
      <w:pPr>
        <w:pStyle w:val="PODTYTUSIWZ"/>
        <w:numPr>
          <w:ilvl w:val="0"/>
          <w:numId w:val="0"/>
        </w:numPr>
        <w:rPr>
          <w:rFonts w:ascii="Open Sans" w:hAnsi="Open Sans" w:cs="Open San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"/>
        <w:gridCol w:w="2415"/>
        <w:gridCol w:w="6658"/>
      </w:tblGrid>
      <w:tr w:rsidR="007B315F" w:rsidRPr="00B76178" w:rsidTr="00E53DF7">
        <w:trPr>
          <w:tblHeader/>
        </w:trPr>
        <w:tc>
          <w:tcPr>
            <w:tcW w:w="5000" w:type="pct"/>
            <w:gridSpan w:val="3"/>
            <w:vAlign w:val="center"/>
          </w:tcPr>
          <w:p w:rsidR="007B315F" w:rsidRPr="00B76178" w:rsidRDefault="007B315F" w:rsidP="007B315F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Dane Wnioskodawcy</w:t>
            </w:r>
          </w:p>
        </w:tc>
      </w:tr>
      <w:tr w:rsidR="008A25F0" w:rsidRPr="00B76178" w:rsidTr="006859C4"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b/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Pełna nazwa firmy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b/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Dokładny adres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b/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Województwo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b/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Adres do doręczeń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Osoba do kontaktów</w:t>
            </w:r>
          </w:p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(imię, nazwisko, nr tel.)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NIP, REGON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Nr kierunkowy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 xml:space="preserve">Nr telefonu / </w:t>
            </w:r>
            <w:proofErr w:type="spellStart"/>
            <w:r w:rsidRPr="00B76178">
              <w:rPr>
                <w:sz w:val="22"/>
                <w:szCs w:val="22"/>
                <w:lang w:val="de-DE"/>
              </w:rPr>
              <w:t>faksu</w:t>
            </w:r>
            <w:proofErr w:type="spellEnd"/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  <w:lang w:val="de-DE"/>
              </w:rPr>
              <w:t>Internet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  <w:lang w:val="de-DE"/>
              </w:rPr>
            </w:pPr>
            <w:proofErr w:type="spellStart"/>
            <w:r w:rsidRPr="00B76178">
              <w:rPr>
                <w:sz w:val="22"/>
                <w:szCs w:val="22"/>
                <w:lang w:val="de-DE"/>
              </w:rPr>
              <w:t>e-mail</w:t>
            </w:r>
            <w:proofErr w:type="spellEnd"/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  <w:lang w:val="de-DE"/>
              </w:rPr>
            </w:pPr>
            <w:proofErr w:type="spellStart"/>
            <w:r w:rsidRPr="00B76178">
              <w:rPr>
                <w:sz w:val="22"/>
                <w:szCs w:val="22"/>
                <w:lang w:val="de-DE"/>
              </w:rPr>
              <w:t>Nazwa</w:t>
            </w:r>
            <w:proofErr w:type="spellEnd"/>
            <w:r w:rsidRPr="00B76178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B76178">
              <w:rPr>
                <w:sz w:val="22"/>
                <w:szCs w:val="22"/>
                <w:lang w:val="de-DE"/>
              </w:rPr>
              <w:t>Banku</w:t>
            </w:r>
            <w:proofErr w:type="spellEnd"/>
            <w:r w:rsidRPr="00B76178">
              <w:rPr>
                <w:sz w:val="22"/>
                <w:szCs w:val="22"/>
                <w:lang w:val="de-DE"/>
              </w:rPr>
              <w:t>,</w:t>
            </w:r>
          </w:p>
          <w:p w:rsidR="008A25F0" w:rsidRPr="00B76178" w:rsidRDefault="008A25F0" w:rsidP="006859C4">
            <w:pPr>
              <w:rPr>
                <w:sz w:val="22"/>
                <w:szCs w:val="22"/>
                <w:lang w:val="de-DE"/>
              </w:rPr>
            </w:pPr>
            <w:proofErr w:type="spellStart"/>
            <w:r w:rsidRPr="00B76178">
              <w:rPr>
                <w:sz w:val="22"/>
                <w:szCs w:val="22"/>
                <w:lang w:val="de-DE"/>
              </w:rPr>
              <w:t>nr</w:t>
            </w:r>
            <w:proofErr w:type="spellEnd"/>
            <w:r w:rsidRPr="00B76178">
              <w:rPr>
                <w:sz w:val="22"/>
                <w:szCs w:val="22"/>
                <w:lang w:val="de-DE"/>
              </w:rPr>
              <w:t xml:space="preserve">  </w:t>
            </w:r>
            <w:proofErr w:type="spellStart"/>
            <w:r w:rsidRPr="00B76178">
              <w:rPr>
                <w:sz w:val="22"/>
                <w:szCs w:val="22"/>
                <w:lang w:val="de-DE"/>
              </w:rPr>
              <w:t>konta</w:t>
            </w:r>
            <w:proofErr w:type="spellEnd"/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Data sporządzenia</w:t>
            </w:r>
          </w:p>
          <w:p w:rsidR="008A25F0" w:rsidRPr="00B76178" w:rsidRDefault="001E3D79" w:rsidP="006859C4">
            <w:pPr>
              <w:rPr>
                <w:sz w:val="22"/>
                <w:szCs w:val="22"/>
                <w:lang w:val="de-DE"/>
              </w:rPr>
            </w:pPr>
            <w:proofErr w:type="spellStart"/>
            <w:r w:rsidRPr="00B76178">
              <w:rPr>
                <w:sz w:val="22"/>
                <w:szCs w:val="22"/>
                <w:lang w:val="de-DE"/>
              </w:rPr>
              <w:t>wniosku</w:t>
            </w:r>
            <w:proofErr w:type="spellEnd"/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Adres zamieszkania</w:t>
            </w:r>
            <w:r w:rsidRPr="00B76178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8A25F0" w:rsidRPr="00B76178" w:rsidTr="006859C4">
        <w:trPr>
          <w:trHeight w:val="295"/>
        </w:trPr>
        <w:tc>
          <w:tcPr>
            <w:tcW w:w="285" w:type="pct"/>
            <w:vAlign w:val="center"/>
          </w:tcPr>
          <w:p w:rsidR="008A25F0" w:rsidRPr="00B76178" w:rsidRDefault="008A25F0" w:rsidP="008A25F0">
            <w:pPr>
              <w:numPr>
                <w:ilvl w:val="0"/>
                <w:numId w:val="42"/>
              </w:numPr>
              <w:tabs>
                <w:tab w:val="num" w:pos="0"/>
              </w:tabs>
              <w:spacing w:before="120" w:after="120"/>
              <w:ind w:firstLine="3"/>
              <w:rPr>
                <w:b/>
                <w:sz w:val="22"/>
                <w:szCs w:val="22"/>
              </w:rPr>
            </w:pPr>
          </w:p>
        </w:tc>
        <w:tc>
          <w:tcPr>
            <w:tcW w:w="1255" w:type="pct"/>
            <w:vAlign w:val="center"/>
          </w:tcPr>
          <w:p w:rsidR="008A25F0" w:rsidRPr="00B76178" w:rsidRDefault="008A25F0" w:rsidP="006859C4">
            <w:pPr>
              <w:rPr>
                <w:sz w:val="22"/>
                <w:szCs w:val="22"/>
              </w:rPr>
            </w:pPr>
            <w:r w:rsidRPr="00B76178">
              <w:rPr>
                <w:sz w:val="22"/>
                <w:szCs w:val="22"/>
              </w:rPr>
              <w:t>PESEL</w:t>
            </w:r>
            <w:r w:rsidRPr="00B76178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3460" w:type="pct"/>
          </w:tcPr>
          <w:p w:rsidR="008A25F0" w:rsidRPr="00B76178" w:rsidRDefault="008A25F0" w:rsidP="006859C4">
            <w:pPr>
              <w:spacing w:after="120"/>
              <w:rPr>
                <w:b/>
                <w:sz w:val="22"/>
                <w:szCs w:val="22"/>
              </w:rPr>
            </w:pPr>
          </w:p>
        </w:tc>
      </w:tr>
    </w:tbl>
    <w:p w:rsidR="008A25F0" w:rsidRPr="00B76178" w:rsidRDefault="008A25F0" w:rsidP="008A25F0">
      <w:pPr>
        <w:ind w:left="142" w:right="-3" w:hanging="142"/>
        <w:jc w:val="both"/>
        <w:rPr>
          <w:sz w:val="20"/>
          <w:szCs w:val="20"/>
        </w:rPr>
      </w:pPr>
      <w:r w:rsidRPr="00B76178">
        <w:rPr>
          <w:b/>
          <w:sz w:val="20"/>
          <w:szCs w:val="20"/>
        </w:rPr>
        <w:t xml:space="preserve">* </w:t>
      </w:r>
      <w:r w:rsidRPr="00B76178">
        <w:rPr>
          <w:sz w:val="20"/>
          <w:szCs w:val="20"/>
        </w:rPr>
        <w:t>dotyczy Wnioskodawcy, który prowadzi działalność gospodarczą jako osoba fizyczna i posiada wpis w CEIDG</w:t>
      </w:r>
    </w:p>
    <w:p w:rsidR="008A25F0" w:rsidRPr="00B76178" w:rsidRDefault="008A25F0" w:rsidP="008A25F0">
      <w:pPr>
        <w:ind w:left="284" w:right="-3" w:hanging="284"/>
        <w:jc w:val="both"/>
        <w:rPr>
          <w:sz w:val="20"/>
          <w:szCs w:val="20"/>
        </w:rPr>
      </w:pPr>
    </w:p>
    <w:p w:rsidR="00B76178" w:rsidRPr="0033667B" w:rsidRDefault="009C26FF" w:rsidP="00B76178">
      <w:pPr>
        <w:spacing w:line="360" w:lineRule="auto"/>
        <w:rPr>
          <w:sz w:val="22"/>
          <w:szCs w:val="22"/>
        </w:rPr>
      </w:pPr>
      <w:r w:rsidRPr="0033667B">
        <w:rPr>
          <w:sz w:val="22"/>
          <w:szCs w:val="22"/>
        </w:rPr>
        <w:t>My niżej podpisani oświadczamy</w:t>
      </w:r>
      <w:r w:rsidR="00B76178" w:rsidRPr="0033667B">
        <w:rPr>
          <w:sz w:val="22"/>
          <w:szCs w:val="22"/>
        </w:rPr>
        <w:t>, że:</w:t>
      </w:r>
    </w:p>
    <w:p w:rsidR="00687706" w:rsidRPr="0033667B" w:rsidRDefault="003521D9" w:rsidP="00687706">
      <w:pPr>
        <w:pStyle w:val="Zwykytekst1"/>
        <w:numPr>
          <w:ilvl w:val="3"/>
          <w:numId w:val="44"/>
        </w:numPr>
        <w:tabs>
          <w:tab w:val="clear" w:pos="1080"/>
          <w:tab w:val="num" w:pos="426"/>
        </w:tabs>
        <w:spacing w:after="120" w:line="360" w:lineRule="exact"/>
        <w:ind w:hanging="1080"/>
        <w:jc w:val="both"/>
        <w:rPr>
          <w:rFonts w:ascii="Open Sans" w:hAnsi="Open Sans" w:cs="Open Sans"/>
          <w:b/>
          <w:sz w:val="22"/>
          <w:szCs w:val="22"/>
        </w:rPr>
      </w:pPr>
      <w:r w:rsidRPr="0033667B">
        <w:rPr>
          <w:rFonts w:ascii="Open Sans" w:hAnsi="Open Sans" w:cs="Open Sans"/>
          <w:b/>
          <w:sz w:val="22"/>
          <w:szCs w:val="22"/>
          <w:lang w:val="x-none" w:eastAsia="x-none"/>
        </w:rPr>
        <w:t>DEKLARUJEMY CHĘĆ UDZIAŁU</w:t>
      </w:r>
      <w:r w:rsidRPr="0033667B">
        <w:rPr>
          <w:rFonts w:ascii="Open Sans" w:hAnsi="Open Sans" w:cs="Open Sans"/>
          <w:b/>
          <w:sz w:val="22"/>
          <w:szCs w:val="22"/>
          <w:lang w:val="x-none"/>
        </w:rPr>
        <w:t xml:space="preserve"> </w:t>
      </w:r>
      <w:r w:rsidRPr="0033667B">
        <w:rPr>
          <w:rFonts w:ascii="Open Sans" w:hAnsi="Open Sans" w:cs="Open Sans"/>
          <w:sz w:val="22"/>
          <w:szCs w:val="22"/>
        </w:rPr>
        <w:t>w przedmiotowym postępowaniu</w:t>
      </w:r>
      <w:r w:rsidRPr="0033667B">
        <w:rPr>
          <w:rFonts w:ascii="Open Sans" w:hAnsi="Open Sans" w:cs="Open Sans"/>
          <w:i/>
          <w:sz w:val="22"/>
          <w:szCs w:val="22"/>
        </w:rPr>
        <w:t>.</w:t>
      </w:r>
    </w:p>
    <w:p w:rsidR="00687706" w:rsidRPr="0033667B" w:rsidRDefault="003521D9" w:rsidP="00687706">
      <w:pPr>
        <w:pStyle w:val="Zwykytekst1"/>
        <w:numPr>
          <w:ilvl w:val="3"/>
          <w:numId w:val="44"/>
        </w:numPr>
        <w:tabs>
          <w:tab w:val="clear" w:pos="1080"/>
          <w:tab w:val="num" w:pos="426"/>
        </w:tabs>
        <w:spacing w:after="120" w:line="360" w:lineRule="exact"/>
        <w:ind w:left="426" w:hanging="426"/>
        <w:jc w:val="both"/>
        <w:rPr>
          <w:rFonts w:ascii="Open Sans" w:hAnsi="Open Sans" w:cs="Open Sans"/>
          <w:b/>
          <w:sz w:val="22"/>
          <w:szCs w:val="22"/>
        </w:rPr>
      </w:pPr>
      <w:r w:rsidRPr="0033667B">
        <w:rPr>
          <w:rFonts w:ascii="Open Sans" w:hAnsi="Open Sans" w:cs="Open Sans"/>
          <w:b/>
          <w:sz w:val="22"/>
          <w:szCs w:val="22"/>
        </w:rPr>
        <w:t xml:space="preserve">WNIOSEK </w:t>
      </w:r>
      <w:r w:rsidRPr="0033667B">
        <w:rPr>
          <w:rFonts w:ascii="Open Sans" w:hAnsi="Open Sans" w:cs="Open Sans"/>
          <w:sz w:val="22"/>
          <w:szCs w:val="22"/>
        </w:rPr>
        <w:t>niniejszy wraz z załącznikami składamy na ___ kolejno ponumerowanych stronach.</w:t>
      </w:r>
    </w:p>
    <w:p w:rsidR="003521D9" w:rsidRPr="0033667B" w:rsidRDefault="003521D9" w:rsidP="00687706">
      <w:pPr>
        <w:pStyle w:val="Zwykytekst1"/>
        <w:numPr>
          <w:ilvl w:val="3"/>
          <w:numId w:val="44"/>
        </w:numPr>
        <w:tabs>
          <w:tab w:val="clear" w:pos="1080"/>
          <w:tab w:val="num" w:pos="426"/>
        </w:tabs>
        <w:spacing w:after="120" w:line="360" w:lineRule="exact"/>
        <w:ind w:left="426" w:hanging="426"/>
        <w:jc w:val="both"/>
        <w:rPr>
          <w:rFonts w:ascii="Open Sans" w:hAnsi="Open Sans" w:cs="Open Sans"/>
          <w:b/>
          <w:sz w:val="22"/>
          <w:szCs w:val="22"/>
        </w:rPr>
      </w:pPr>
      <w:r w:rsidRPr="0033667B">
        <w:rPr>
          <w:rFonts w:ascii="Open Sans" w:hAnsi="Open Sans" w:cs="Open Sans"/>
          <w:b/>
          <w:sz w:val="22"/>
          <w:szCs w:val="22"/>
        </w:rPr>
        <w:t xml:space="preserve">ZAŁĄCZNIKAMI </w:t>
      </w:r>
      <w:r w:rsidRPr="0033667B">
        <w:rPr>
          <w:rFonts w:ascii="Open Sans" w:hAnsi="Open Sans" w:cs="Open Sans"/>
          <w:sz w:val="22"/>
          <w:szCs w:val="22"/>
        </w:rPr>
        <w:t>do niniejszego Wniosku są:</w:t>
      </w:r>
    </w:p>
    <w:p w:rsidR="008A25F0" w:rsidRDefault="003521D9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33667B">
        <w:rPr>
          <w:sz w:val="22"/>
          <w:szCs w:val="22"/>
        </w:rPr>
        <w:t>….</w:t>
      </w:r>
    </w:p>
    <w:p w:rsid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3667B" w:rsidRPr="0033667B" w:rsidRDefault="0033667B" w:rsidP="003521D9">
      <w:pPr>
        <w:spacing w:line="276" w:lineRule="auto"/>
        <w:ind w:right="-3"/>
        <w:jc w:val="both"/>
        <w:rPr>
          <w:sz w:val="22"/>
          <w:szCs w:val="22"/>
        </w:rPr>
      </w:pPr>
      <w:r w:rsidRPr="0033667B">
        <w:rPr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:rsidR="003521D9" w:rsidRPr="00B76178" w:rsidRDefault="003521D9" w:rsidP="003521D9">
      <w:pPr>
        <w:ind w:left="284" w:right="-3" w:hanging="284"/>
        <w:jc w:val="both"/>
        <w:rPr>
          <w:sz w:val="20"/>
          <w:szCs w:val="20"/>
        </w:rPr>
      </w:pPr>
    </w:p>
    <w:p w:rsidR="003521D9" w:rsidRPr="00B76178" w:rsidRDefault="003521D9" w:rsidP="003521D9">
      <w:pPr>
        <w:ind w:left="284" w:right="-3" w:hanging="284"/>
        <w:jc w:val="both"/>
        <w:rPr>
          <w:sz w:val="20"/>
          <w:szCs w:val="20"/>
        </w:rPr>
      </w:pPr>
    </w:p>
    <w:p w:rsidR="003521D9" w:rsidRPr="00B76178" w:rsidRDefault="003521D9" w:rsidP="003521D9">
      <w:pPr>
        <w:ind w:left="284" w:right="-3" w:hanging="284"/>
        <w:jc w:val="both"/>
        <w:rPr>
          <w:sz w:val="20"/>
          <w:szCs w:val="20"/>
        </w:rPr>
      </w:pPr>
    </w:p>
    <w:p w:rsidR="003521D9" w:rsidRPr="00B76178" w:rsidRDefault="00595E13" w:rsidP="003521D9">
      <w:pPr>
        <w:ind w:left="284" w:right="-3" w:hanging="284"/>
        <w:jc w:val="both"/>
        <w:rPr>
          <w:sz w:val="20"/>
          <w:szCs w:val="20"/>
        </w:rPr>
      </w:pPr>
      <w:r w:rsidRPr="00B76178">
        <w:rPr>
          <w:b/>
          <w:i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160655</wp:posOffset>
                </wp:positionV>
                <wp:extent cx="2152650" cy="1257300"/>
                <wp:effectExtent l="5080" t="12700" r="13970" b="63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4C32C" id="AutoShape 4" o:spid="_x0000_s1026" style="position:absolute;margin-left:325.5pt;margin-top:12.65pt;width:169.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"/>
            </w:pict>
          </mc:Fallback>
        </mc:AlternateContent>
      </w:r>
    </w:p>
    <w:p w:rsidR="003521D9" w:rsidRPr="00B76178" w:rsidRDefault="003521D9" w:rsidP="003521D9">
      <w:pPr>
        <w:ind w:left="284" w:right="-3" w:hanging="284"/>
        <w:jc w:val="both"/>
        <w:rPr>
          <w:sz w:val="20"/>
          <w:szCs w:val="20"/>
        </w:rPr>
      </w:pPr>
    </w:p>
    <w:p w:rsidR="003521D9" w:rsidRPr="00B76178" w:rsidRDefault="003521D9" w:rsidP="008A25F0">
      <w:pPr>
        <w:ind w:left="284" w:right="-3" w:hanging="284"/>
        <w:jc w:val="both"/>
        <w:rPr>
          <w:sz w:val="20"/>
          <w:szCs w:val="20"/>
        </w:rPr>
      </w:pPr>
    </w:p>
    <w:p w:rsidR="008A25F0" w:rsidRPr="00B76178" w:rsidRDefault="008A25F0" w:rsidP="008A25F0">
      <w:pPr>
        <w:ind w:left="284" w:right="-3" w:hanging="284"/>
        <w:jc w:val="both"/>
        <w:rPr>
          <w:sz w:val="20"/>
          <w:szCs w:val="20"/>
        </w:rPr>
      </w:pPr>
    </w:p>
    <w:p w:rsidR="001070DB" w:rsidRPr="00B76178" w:rsidRDefault="001070DB" w:rsidP="001070DB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1070DB" w:rsidRPr="00B76178" w:rsidRDefault="001070DB" w:rsidP="001070DB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1070DB" w:rsidRPr="00B76178" w:rsidRDefault="001070DB" w:rsidP="001070DB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1070DB" w:rsidRPr="00B76178" w:rsidRDefault="001070DB" w:rsidP="001070DB">
      <w:pPr>
        <w:ind w:left="6804"/>
        <w:jc w:val="center"/>
        <w:rPr>
          <w:sz w:val="16"/>
          <w:szCs w:val="16"/>
        </w:rPr>
      </w:pPr>
      <w:r w:rsidRPr="00B76178">
        <w:rPr>
          <w:sz w:val="16"/>
          <w:szCs w:val="16"/>
        </w:rPr>
        <w:t>podpis  i  stanowisko</w:t>
      </w:r>
    </w:p>
    <w:p w:rsidR="001070DB" w:rsidRPr="00B76178" w:rsidRDefault="001070DB" w:rsidP="001070DB">
      <w:pPr>
        <w:ind w:left="6804"/>
        <w:jc w:val="center"/>
        <w:rPr>
          <w:b/>
          <w:sz w:val="16"/>
          <w:szCs w:val="16"/>
        </w:rPr>
      </w:pPr>
      <w:r w:rsidRPr="00B76178">
        <w:rPr>
          <w:sz w:val="16"/>
          <w:szCs w:val="16"/>
        </w:rPr>
        <w:t>uprawnionego przedstawiciela  firmy</w:t>
      </w:r>
    </w:p>
    <w:p w:rsidR="001070DB" w:rsidRPr="00B76178" w:rsidRDefault="001070DB" w:rsidP="001070DB">
      <w:pPr>
        <w:pStyle w:val="Tekstpodstawowy"/>
        <w:spacing w:line="40" w:lineRule="atLeast"/>
        <w:ind w:right="6942"/>
        <w:jc w:val="center"/>
        <w:rPr>
          <w:sz w:val="22"/>
          <w:szCs w:val="22"/>
        </w:rPr>
      </w:pPr>
      <w:r w:rsidRPr="00B76178">
        <w:rPr>
          <w:sz w:val="22"/>
          <w:szCs w:val="22"/>
        </w:rPr>
        <w:t>..........................</w:t>
      </w:r>
      <w:r w:rsidR="008879E0" w:rsidRPr="00B76178">
        <w:rPr>
          <w:sz w:val="22"/>
          <w:szCs w:val="22"/>
        </w:rPr>
        <w:t>.......</w:t>
      </w:r>
    </w:p>
    <w:p w:rsidR="00595E13" w:rsidRDefault="004E5D09" w:rsidP="00BA3352">
      <w:pPr>
        <w:pStyle w:val="Tekstpodstawowy"/>
        <w:tabs>
          <w:tab w:val="left" w:pos="2640"/>
        </w:tabs>
        <w:spacing w:line="40" w:lineRule="atLeast"/>
        <w:ind w:right="6942"/>
        <w:jc w:val="center"/>
        <w:rPr>
          <w:sz w:val="16"/>
          <w:szCs w:val="16"/>
        </w:rPr>
      </w:pPr>
      <w:r w:rsidRPr="00B76178">
        <w:rPr>
          <w:sz w:val="16"/>
          <w:szCs w:val="16"/>
        </w:rPr>
        <w:t>miejscowość   -   data</w:t>
      </w:r>
    </w:p>
    <w:p w:rsidR="00595E13" w:rsidRDefault="00595E1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95E13" w:rsidRPr="00BE554D" w:rsidRDefault="00BE38C0" w:rsidP="00595E13">
      <w:pPr>
        <w:pStyle w:val="TYTUSIWZ"/>
        <w:numPr>
          <w:ilvl w:val="0"/>
          <w:numId w:val="0"/>
        </w:numPr>
        <w:jc w:val="right"/>
        <w:rPr>
          <w:rFonts w:ascii="Open Sans" w:hAnsi="Open Sans" w:cs="Open Sans"/>
        </w:rPr>
      </w:pPr>
      <w:bookmarkStart w:id="0" w:name="_Toc508354246"/>
      <w:r w:rsidRPr="00BE554D">
        <w:rPr>
          <w:b w:val="0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152650" cy="1257300"/>
                <wp:effectExtent l="0" t="0" r="19050" b="19050"/>
                <wp:wrapNone/>
                <wp:docPr id="12" name="Prostokąt: zaokrąglone rogi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BF5A0" id="Prostokąt: zaokrąglone rogi 12" o:spid="_x0000_s1026" style="position:absolute;margin-left:0;margin-top:.65pt;width:169.5pt;height:9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">
                <w10:wrap anchorx="margin"/>
              </v:roundrect>
            </w:pict>
          </mc:Fallback>
        </mc:AlternateContent>
      </w:r>
      <w:r w:rsidR="00595E13" w:rsidRPr="00BE554D">
        <w:rPr>
          <w:rFonts w:ascii="Open Sans" w:hAnsi="Open Sans" w:cs="Open Sans"/>
        </w:rPr>
        <w:t>ZAŁĄCZNIK Nr 2</w:t>
      </w:r>
      <w:bookmarkEnd w:id="0"/>
    </w:p>
    <w:p w:rsidR="00595E13" w:rsidRPr="00BE554D" w:rsidRDefault="00595E13" w:rsidP="00595E13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ind w:right="6363"/>
        <w:jc w:val="center"/>
        <w:rPr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ind w:right="6688"/>
        <w:jc w:val="center"/>
        <w:rPr>
          <w:sz w:val="16"/>
          <w:szCs w:val="16"/>
        </w:rPr>
      </w:pPr>
      <w:r w:rsidRPr="00BE554D">
        <w:rPr>
          <w:sz w:val="16"/>
          <w:szCs w:val="16"/>
        </w:rPr>
        <w:t>pieczątka firmy</w:t>
      </w:r>
    </w:p>
    <w:p w:rsidR="00595E13" w:rsidRPr="00B743B3" w:rsidRDefault="00595E13" w:rsidP="00595E13">
      <w:pPr>
        <w:pStyle w:val="Tekstpodstawowywcity"/>
        <w:jc w:val="center"/>
        <w:rPr>
          <w:rFonts w:ascii="Open Sans" w:hAnsi="Open Sans" w:cs="Open Sans"/>
          <w:b/>
          <w:bCs/>
          <w:sz w:val="22"/>
        </w:rPr>
      </w:pPr>
      <w:r w:rsidRPr="00B743B3">
        <w:rPr>
          <w:rFonts w:ascii="Open Sans" w:hAnsi="Open Sans" w:cs="Open Sans"/>
          <w:b/>
          <w:bCs/>
          <w:sz w:val="22"/>
        </w:rPr>
        <w:t>OŚWIADCZENIE</w:t>
      </w:r>
    </w:p>
    <w:p w:rsidR="00B743B3" w:rsidRPr="00B743B3" w:rsidRDefault="00B743B3" w:rsidP="00064041">
      <w:pPr>
        <w:spacing w:after="120"/>
        <w:jc w:val="center"/>
        <w:rPr>
          <w:sz w:val="22"/>
          <w:szCs w:val="22"/>
          <w:lang w:eastAsia="ar-SA"/>
        </w:rPr>
      </w:pPr>
      <w:r w:rsidRPr="00B743B3">
        <w:rPr>
          <w:sz w:val="22"/>
          <w:szCs w:val="22"/>
          <w:lang w:eastAsia="ar-SA"/>
        </w:rPr>
        <w:t xml:space="preserve">Składając wniosek o dopuszczenie do udziału w postępowaniu prowadzonym </w:t>
      </w:r>
      <w:r w:rsidRPr="00B743B3">
        <w:rPr>
          <w:sz w:val="22"/>
          <w:szCs w:val="22"/>
          <w:lang w:eastAsia="ar-SA"/>
        </w:rPr>
        <w:br/>
        <w:t xml:space="preserve">w trybie </w:t>
      </w:r>
      <w:r w:rsidR="00064041" w:rsidRPr="00064041">
        <w:rPr>
          <w:b/>
          <w:sz w:val="22"/>
          <w:szCs w:val="22"/>
          <w:lang w:eastAsia="ar-SA"/>
        </w:rPr>
        <w:t>negocjacji z ogłoszeniem</w:t>
      </w:r>
      <w:r w:rsidRPr="00B743B3">
        <w:rPr>
          <w:sz w:val="22"/>
          <w:szCs w:val="22"/>
          <w:lang w:eastAsia="ar-SA"/>
        </w:rPr>
        <w:t xml:space="preserve"> na:</w:t>
      </w:r>
    </w:p>
    <w:tbl>
      <w:tblPr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9631"/>
      </w:tblGrid>
      <w:tr w:rsidR="00595E13" w:rsidRPr="00BE554D" w:rsidTr="00E25B97">
        <w:tc>
          <w:tcPr>
            <w:tcW w:w="10090" w:type="dxa"/>
            <w:shd w:val="clear" w:color="auto" w:fill="F2F2F2"/>
          </w:tcPr>
          <w:p w:rsidR="00AA7A3D" w:rsidRPr="00B76178" w:rsidRDefault="006A65BC" w:rsidP="00064041">
            <w:pPr>
              <w:tabs>
                <w:tab w:val="left" w:pos="1701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  <w:r w:rsidR="00AA7A3D" w:rsidRPr="00B76178">
              <w:rPr>
                <w:b/>
                <w:bCs/>
                <w:sz w:val="22"/>
                <w:szCs w:val="22"/>
              </w:rPr>
              <w:t>Wykonanie instalacji klimatyzacyjnej w budynku biurowym Zajezdni Tramwajowej Gdańsk-Wrzeszcz, przy ul. Wita Stwosza 112</w:t>
            </w:r>
          </w:p>
          <w:p w:rsidR="00595E13" w:rsidRPr="00BE554D" w:rsidRDefault="00595E13" w:rsidP="00AA7A3D">
            <w:pPr>
              <w:tabs>
                <w:tab w:val="left" w:pos="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95E13" w:rsidRPr="00BE554D" w:rsidRDefault="00595E13" w:rsidP="00595E13">
      <w:pPr>
        <w:spacing w:after="120" w:line="40" w:lineRule="atLeast"/>
        <w:jc w:val="center"/>
        <w:rPr>
          <w:b/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jc w:val="center"/>
        <w:rPr>
          <w:sz w:val="22"/>
          <w:szCs w:val="22"/>
        </w:rPr>
      </w:pPr>
      <w:r w:rsidRPr="00BE554D">
        <w:rPr>
          <w:sz w:val="22"/>
          <w:szCs w:val="22"/>
        </w:rPr>
        <w:t>oświadczamy, że Firma nasza spełnia określone Regulaminem</w:t>
      </w:r>
      <w:r w:rsidR="00AA7A3D">
        <w:rPr>
          <w:sz w:val="22"/>
          <w:szCs w:val="22"/>
        </w:rPr>
        <w:t xml:space="preserve"> </w:t>
      </w:r>
      <w:proofErr w:type="spellStart"/>
      <w:r w:rsidR="00AA7A3D">
        <w:rPr>
          <w:sz w:val="22"/>
          <w:szCs w:val="22"/>
        </w:rPr>
        <w:t>GAiT</w:t>
      </w:r>
      <w:proofErr w:type="spellEnd"/>
      <w:r w:rsidRPr="00BE554D">
        <w:rPr>
          <w:sz w:val="22"/>
          <w:szCs w:val="22"/>
        </w:rPr>
        <w:t xml:space="preserve"> warunki tzn.:</w:t>
      </w:r>
    </w:p>
    <w:p w:rsidR="00595E13" w:rsidRPr="00BE554D" w:rsidRDefault="00595E13" w:rsidP="00595E13">
      <w:pPr>
        <w:spacing w:after="120" w:line="40" w:lineRule="atLeast"/>
        <w:jc w:val="both"/>
        <w:rPr>
          <w:sz w:val="22"/>
          <w:szCs w:val="22"/>
        </w:rPr>
      </w:pPr>
    </w:p>
    <w:p w:rsidR="00595E13" w:rsidRPr="00BE554D" w:rsidRDefault="00595E13" w:rsidP="00AA7A3D">
      <w:pPr>
        <w:numPr>
          <w:ilvl w:val="0"/>
          <w:numId w:val="48"/>
        </w:numPr>
        <w:tabs>
          <w:tab w:val="clear" w:pos="780"/>
          <w:tab w:val="num" w:pos="709"/>
          <w:tab w:val="right" w:pos="10233"/>
        </w:tabs>
        <w:spacing w:after="120" w:line="40" w:lineRule="atLeast"/>
        <w:ind w:left="709" w:hanging="289"/>
        <w:jc w:val="both"/>
        <w:rPr>
          <w:sz w:val="22"/>
          <w:szCs w:val="22"/>
        </w:rPr>
      </w:pPr>
      <w:r w:rsidRPr="00BE554D">
        <w:rPr>
          <w:sz w:val="22"/>
          <w:szCs w:val="22"/>
        </w:rPr>
        <w:t xml:space="preserve">posiadamy uprawnienia do wykonywania określonej działalności lub czynności, jeżeli przepisy prawa nakładają obowiązek posiadania takich uprawnień; </w:t>
      </w:r>
    </w:p>
    <w:p w:rsidR="00595E13" w:rsidRPr="00BE554D" w:rsidRDefault="00595E13" w:rsidP="00595E13">
      <w:pPr>
        <w:numPr>
          <w:ilvl w:val="0"/>
          <w:numId w:val="48"/>
        </w:numPr>
        <w:tabs>
          <w:tab w:val="center" w:pos="709"/>
          <w:tab w:val="right" w:pos="10233"/>
        </w:tabs>
        <w:spacing w:after="120" w:line="40" w:lineRule="atLeast"/>
        <w:jc w:val="both"/>
        <w:rPr>
          <w:sz w:val="22"/>
          <w:szCs w:val="22"/>
        </w:rPr>
      </w:pPr>
      <w:r w:rsidRPr="00BE554D">
        <w:rPr>
          <w:sz w:val="22"/>
          <w:szCs w:val="22"/>
        </w:rPr>
        <w:t>posiadamy  wiedzę i doświadczenie;</w:t>
      </w:r>
    </w:p>
    <w:p w:rsidR="00595E13" w:rsidRPr="00BE554D" w:rsidRDefault="00595E13" w:rsidP="00AA7A3D">
      <w:pPr>
        <w:numPr>
          <w:ilvl w:val="0"/>
          <w:numId w:val="48"/>
        </w:numPr>
        <w:tabs>
          <w:tab w:val="clear" w:pos="780"/>
          <w:tab w:val="num" w:pos="709"/>
          <w:tab w:val="right" w:pos="10233"/>
        </w:tabs>
        <w:spacing w:after="120" w:line="40" w:lineRule="atLeast"/>
        <w:ind w:left="709" w:hanging="289"/>
        <w:jc w:val="both"/>
        <w:rPr>
          <w:sz w:val="22"/>
          <w:szCs w:val="22"/>
        </w:rPr>
      </w:pPr>
      <w:r w:rsidRPr="00BE554D">
        <w:rPr>
          <w:sz w:val="22"/>
          <w:szCs w:val="22"/>
        </w:rPr>
        <w:t>dysponujemy odpowiednim  potencjałem technicznym, a  także dysponuj</w:t>
      </w:r>
      <w:r w:rsidR="00AA7A3D">
        <w:rPr>
          <w:sz w:val="22"/>
          <w:szCs w:val="22"/>
        </w:rPr>
        <w:t>emy</w:t>
      </w:r>
      <w:r w:rsidRPr="00BE554D">
        <w:rPr>
          <w:sz w:val="22"/>
          <w:szCs w:val="22"/>
        </w:rPr>
        <w:t xml:space="preserve"> osobami zdolnymi do wykonania zamówienia; </w:t>
      </w:r>
    </w:p>
    <w:p w:rsidR="00AA7A3D" w:rsidRDefault="00595E13" w:rsidP="00AA7A3D">
      <w:pPr>
        <w:numPr>
          <w:ilvl w:val="0"/>
          <w:numId w:val="48"/>
        </w:numPr>
        <w:tabs>
          <w:tab w:val="center" w:pos="709"/>
          <w:tab w:val="right" w:pos="10233"/>
        </w:tabs>
        <w:spacing w:after="120" w:line="40" w:lineRule="atLeast"/>
        <w:jc w:val="both"/>
        <w:rPr>
          <w:sz w:val="22"/>
          <w:szCs w:val="22"/>
        </w:rPr>
      </w:pPr>
      <w:r w:rsidRPr="00BE554D">
        <w:rPr>
          <w:sz w:val="22"/>
          <w:szCs w:val="22"/>
        </w:rPr>
        <w:t>znajdujemy się w sytuacji ekonomicznej i finansowej zapewniającej wykonanie zamówienia</w:t>
      </w:r>
      <w:r w:rsidR="00AA7A3D">
        <w:rPr>
          <w:sz w:val="22"/>
          <w:szCs w:val="22"/>
        </w:rPr>
        <w:t>;</w:t>
      </w:r>
    </w:p>
    <w:p w:rsidR="00595E13" w:rsidRPr="00AA7A3D" w:rsidRDefault="00595E13" w:rsidP="00AA7A3D">
      <w:pPr>
        <w:numPr>
          <w:ilvl w:val="0"/>
          <w:numId w:val="48"/>
        </w:numPr>
        <w:tabs>
          <w:tab w:val="center" w:pos="709"/>
          <w:tab w:val="right" w:pos="10233"/>
        </w:tabs>
        <w:spacing w:after="120" w:line="40" w:lineRule="atLeast"/>
        <w:jc w:val="both"/>
        <w:rPr>
          <w:sz w:val="22"/>
          <w:szCs w:val="22"/>
        </w:rPr>
      </w:pPr>
      <w:r w:rsidRPr="00AA7A3D">
        <w:rPr>
          <w:sz w:val="22"/>
          <w:szCs w:val="22"/>
          <w:lang w:eastAsia="en-US"/>
        </w:rPr>
        <w:t xml:space="preserve">nie podlegamy wykluczeniu na podstawie </w:t>
      </w:r>
      <w:r w:rsidR="00AA7A3D" w:rsidRPr="003F55C0">
        <w:rPr>
          <w:rFonts w:cs="Arial"/>
          <w:sz w:val="22"/>
          <w:szCs w:val="22"/>
        </w:rPr>
        <w:t xml:space="preserve">§ </w:t>
      </w:r>
      <w:r w:rsidR="00AA7A3D">
        <w:rPr>
          <w:rFonts w:cs="Arial"/>
          <w:sz w:val="22"/>
          <w:szCs w:val="22"/>
        </w:rPr>
        <w:t xml:space="preserve">11 Regulaminu </w:t>
      </w:r>
      <w:proofErr w:type="spellStart"/>
      <w:r w:rsidR="00AA7A3D">
        <w:rPr>
          <w:rFonts w:cs="Arial"/>
          <w:sz w:val="22"/>
          <w:szCs w:val="22"/>
        </w:rPr>
        <w:t>GAiT</w:t>
      </w:r>
      <w:proofErr w:type="spellEnd"/>
      <w:r w:rsidR="00AA7A3D">
        <w:rPr>
          <w:rFonts w:cs="Arial"/>
          <w:sz w:val="22"/>
          <w:szCs w:val="22"/>
        </w:rPr>
        <w:t>.</w:t>
      </w:r>
    </w:p>
    <w:p w:rsidR="00595E13" w:rsidRPr="00BE554D" w:rsidRDefault="00595E13" w:rsidP="00595E13">
      <w:pPr>
        <w:spacing w:after="120" w:line="40" w:lineRule="atLeast"/>
        <w:rPr>
          <w:sz w:val="22"/>
          <w:szCs w:val="22"/>
        </w:rPr>
      </w:pPr>
    </w:p>
    <w:p w:rsidR="00595E13" w:rsidRPr="006356EF" w:rsidRDefault="00595E13" w:rsidP="00595E13">
      <w:pPr>
        <w:pStyle w:val="Tekstpodstawowy"/>
        <w:spacing w:line="40" w:lineRule="atLeast"/>
        <w:jc w:val="both"/>
        <w:rPr>
          <w:b/>
          <w:sz w:val="22"/>
          <w:szCs w:val="22"/>
        </w:rPr>
      </w:pPr>
      <w:r w:rsidRPr="006356EF">
        <w:rPr>
          <w:b/>
          <w:sz w:val="22"/>
          <w:szCs w:val="22"/>
        </w:rPr>
        <w:t>Oświadczam (my), że zapoznałem (liśmy) się z</w:t>
      </w:r>
      <w:r w:rsidR="00064041" w:rsidRPr="006356EF">
        <w:rPr>
          <w:b/>
          <w:sz w:val="22"/>
          <w:szCs w:val="22"/>
        </w:rPr>
        <w:t xml:space="preserve"> ogłoszeniem o zamówieniu i formularzem </w:t>
      </w:r>
      <w:r w:rsidR="00BE38C0">
        <w:rPr>
          <w:b/>
          <w:sz w:val="22"/>
          <w:szCs w:val="22"/>
        </w:rPr>
        <w:t>w</w:t>
      </w:r>
      <w:r w:rsidR="00064041" w:rsidRPr="006356EF">
        <w:rPr>
          <w:b/>
          <w:sz w:val="22"/>
          <w:szCs w:val="22"/>
        </w:rPr>
        <w:t>niosku</w:t>
      </w:r>
      <w:r w:rsidRPr="006356EF">
        <w:rPr>
          <w:b/>
          <w:sz w:val="22"/>
          <w:szCs w:val="22"/>
        </w:rPr>
        <w:t xml:space="preserve"> </w:t>
      </w:r>
      <w:r w:rsidR="00064041" w:rsidRPr="006356EF">
        <w:rPr>
          <w:b/>
          <w:sz w:val="22"/>
          <w:szCs w:val="22"/>
        </w:rPr>
        <w:t>o dopuszczenie do udziału w przedmiotowym postępowaniu i</w:t>
      </w:r>
      <w:r w:rsidRPr="006356EF">
        <w:rPr>
          <w:b/>
          <w:sz w:val="22"/>
          <w:szCs w:val="22"/>
        </w:rPr>
        <w:t> przyjmuję</w:t>
      </w:r>
      <w:r w:rsidR="00BE38C0">
        <w:rPr>
          <w:b/>
          <w:sz w:val="22"/>
          <w:szCs w:val="22"/>
        </w:rPr>
        <w:t xml:space="preserve"> </w:t>
      </w:r>
      <w:r w:rsidRPr="006356EF">
        <w:rPr>
          <w:b/>
          <w:sz w:val="22"/>
          <w:szCs w:val="22"/>
        </w:rPr>
        <w:t>(my)</w:t>
      </w:r>
      <w:r w:rsidR="00064041" w:rsidRPr="006356EF">
        <w:rPr>
          <w:b/>
          <w:sz w:val="22"/>
          <w:szCs w:val="22"/>
        </w:rPr>
        <w:t xml:space="preserve"> bez zastrzeżeń określone w nich postanowienia i zasady postępowania </w:t>
      </w:r>
      <w:r w:rsidRPr="006356EF">
        <w:rPr>
          <w:b/>
          <w:sz w:val="22"/>
          <w:szCs w:val="22"/>
        </w:rPr>
        <w:t xml:space="preserve">oraz, że zdobyłem (liśmy) konieczne informacje do sporządzenia </w:t>
      </w:r>
      <w:r w:rsidR="00AA7A3D" w:rsidRPr="006356EF">
        <w:rPr>
          <w:b/>
          <w:sz w:val="22"/>
          <w:szCs w:val="22"/>
        </w:rPr>
        <w:t>wniosku</w:t>
      </w:r>
      <w:r w:rsidR="00BE38C0">
        <w:rPr>
          <w:b/>
          <w:sz w:val="22"/>
          <w:szCs w:val="22"/>
        </w:rPr>
        <w:t>.</w:t>
      </w:r>
    </w:p>
    <w:p w:rsidR="00595E13" w:rsidRPr="00BE554D" w:rsidRDefault="00AA7A3D" w:rsidP="00595E13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  <w:r w:rsidRPr="00BE554D">
        <w:rPr>
          <w:b/>
          <w:i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71120</wp:posOffset>
                </wp:positionV>
                <wp:extent cx="2152650" cy="1257300"/>
                <wp:effectExtent l="0" t="0" r="19050" b="19050"/>
                <wp:wrapNone/>
                <wp:docPr id="11" name="Prostokąt: zaokrąglone rogi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C250E" id="Prostokąt: zaokrąglone rogi 11" o:spid="_x0000_s1026" style="position:absolute;margin-left:331.1pt;margin-top:5.6pt;width:169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"/>
            </w:pict>
          </mc:Fallback>
        </mc:AlternateContent>
      </w:r>
    </w:p>
    <w:p w:rsidR="00595E13" w:rsidRPr="00BE554D" w:rsidRDefault="00595E13" w:rsidP="00595E13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595E13" w:rsidRPr="00BE554D" w:rsidRDefault="00595E13" w:rsidP="00595E13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595E13" w:rsidRPr="00BE554D" w:rsidRDefault="00595E13" w:rsidP="00595E13">
      <w:pPr>
        <w:pStyle w:val="Tekstpodstawowy"/>
        <w:spacing w:after="0"/>
        <w:rPr>
          <w:b/>
          <w:i/>
          <w:color w:val="000000"/>
          <w:sz w:val="22"/>
          <w:szCs w:val="22"/>
        </w:rPr>
      </w:pPr>
    </w:p>
    <w:p w:rsidR="00595E13" w:rsidRPr="00BE554D" w:rsidRDefault="00595E13" w:rsidP="00595E13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</w:p>
    <w:p w:rsidR="00595E13" w:rsidRPr="00BE554D" w:rsidRDefault="00AA7A3D" w:rsidP="00595E13">
      <w:pPr>
        <w:ind w:left="6663"/>
        <w:jc w:val="center"/>
        <w:rPr>
          <w:sz w:val="16"/>
          <w:szCs w:val="16"/>
        </w:rPr>
      </w:pP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="00595E13" w:rsidRPr="00BE554D">
        <w:rPr>
          <w:sz w:val="16"/>
          <w:szCs w:val="16"/>
        </w:rPr>
        <w:t>podpis  i  stanowisko</w:t>
      </w:r>
    </w:p>
    <w:p w:rsidR="00595E13" w:rsidRPr="00BE554D" w:rsidRDefault="00595E13" w:rsidP="00595E13">
      <w:pPr>
        <w:ind w:left="6663"/>
        <w:jc w:val="center"/>
        <w:rPr>
          <w:b/>
          <w:sz w:val="16"/>
          <w:szCs w:val="16"/>
        </w:rPr>
      </w:pPr>
      <w:r w:rsidRPr="00BE554D">
        <w:rPr>
          <w:sz w:val="16"/>
          <w:szCs w:val="16"/>
        </w:rPr>
        <w:t>uprawnionego przedstawiciela  firmy</w:t>
      </w:r>
    </w:p>
    <w:p w:rsidR="00595E13" w:rsidRPr="00BE554D" w:rsidRDefault="00595E13" w:rsidP="00595E13">
      <w:pPr>
        <w:pStyle w:val="Tekstpodstawowy"/>
        <w:spacing w:after="0"/>
        <w:ind w:right="6940"/>
        <w:jc w:val="center"/>
        <w:rPr>
          <w:sz w:val="22"/>
          <w:szCs w:val="22"/>
        </w:rPr>
      </w:pPr>
      <w:r w:rsidRPr="00BE554D">
        <w:rPr>
          <w:sz w:val="22"/>
          <w:szCs w:val="22"/>
        </w:rPr>
        <w:t>…………..........................</w:t>
      </w:r>
    </w:p>
    <w:p w:rsidR="00595E13" w:rsidRPr="00BE554D" w:rsidRDefault="00595E13" w:rsidP="00595E13">
      <w:pPr>
        <w:pStyle w:val="Tekstpodstawowy"/>
        <w:tabs>
          <w:tab w:val="left" w:pos="2640"/>
        </w:tabs>
        <w:spacing w:after="0"/>
        <w:ind w:right="6940"/>
        <w:jc w:val="center"/>
        <w:rPr>
          <w:sz w:val="16"/>
          <w:szCs w:val="16"/>
        </w:rPr>
      </w:pPr>
      <w:r w:rsidRPr="00BE554D">
        <w:rPr>
          <w:sz w:val="16"/>
          <w:szCs w:val="16"/>
        </w:rPr>
        <w:t>miejscowość   -   data</w:t>
      </w:r>
    </w:p>
    <w:p w:rsidR="00595E13" w:rsidRPr="00BE554D" w:rsidRDefault="00595E13" w:rsidP="00595E13">
      <w:pPr>
        <w:pStyle w:val="TYTUSIWZ"/>
        <w:numPr>
          <w:ilvl w:val="0"/>
          <w:numId w:val="0"/>
        </w:numPr>
        <w:jc w:val="right"/>
        <w:rPr>
          <w:rFonts w:ascii="Open Sans" w:hAnsi="Open Sans" w:cs="Open Sans"/>
        </w:rPr>
      </w:pPr>
      <w:r w:rsidRPr="00BE554D">
        <w:rPr>
          <w:rFonts w:ascii="Open Sans" w:hAnsi="Open Sans" w:cs="Open Sans"/>
        </w:rPr>
        <w:br w:type="page"/>
      </w:r>
      <w:bookmarkStart w:id="1" w:name="_Toc508354247"/>
      <w:bookmarkStart w:id="2" w:name="_Toc500742657"/>
      <w:bookmarkStart w:id="3" w:name="_Toc500742737"/>
      <w:r w:rsidR="00BE38C0" w:rsidRPr="00BE554D">
        <w:rPr>
          <w:rFonts w:ascii="Open Sans" w:hAnsi="Open Sans" w:cs="Open Sans"/>
          <w:b w:val="0"/>
          <w:i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52650" cy="1257300"/>
                <wp:effectExtent l="0" t="0" r="19050" b="19050"/>
                <wp:wrapNone/>
                <wp:docPr id="10" name="Prostokąt: zaokrąglone rogi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3D922" id="Prostokąt: zaokrąglone rogi 10" o:spid="_x0000_s1026" style="position:absolute;margin-left:0;margin-top:.15pt;width:169.5pt;height:9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">
                <w10:wrap anchorx="margin"/>
              </v:roundrect>
            </w:pict>
          </mc:Fallback>
        </mc:AlternateContent>
      </w:r>
      <w:bookmarkEnd w:id="2"/>
      <w:bookmarkEnd w:id="3"/>
      <w:r w:rsidRPr="00BE554D">
        <w:rPr>
          <w:rFonts w:ascii="Open Sans" w:hAnsi="Open Sans" w:cs="Open Sans"/>
        </w:rPr>
        <w:t>ZAŁĄCZNIK Nr 3</w:t>
      </w:r>
      <w:bookmarkEnd w:id="1"/>
    </w:p>
    <w:p w:rsidR="00595E13" w:rsidRPr="00BE554D" w:rsidRDefault="00595E13" w:rsidP="00595E13">
      <w:pPr>
        <w:pStyle w:val="Nagwek1"/>
        <w:spacing w:after="120" w:line="40" w:lineRule="atLeast"/>
        <w:rPr>
          <w:rFonts w:ascii="Open Sans" w:hAnsi="Open Sans" w:cs="Open Sans"/>
          <w:b w:val="0"/>
          <w:i/>
          <w:sz w:val="22"/>
          <w:szCs w:val="22"/>
        </w:rPr>
      </w:pPr>
      <w:r w:rsidRPr="00BE554D">
        <w:rPr>
          <w:rFonts w:ascii="Open Sans" w:hAnsi="Open Sans" w:cs="Open Sans"/>
          <w:sz w:val="22"/>
          <w:szCs w:val="22"/>
        </w:rPr>
        <w:t xml:space="preserve">                                                                     </w:t>
      </w:r>
    </w:p>
    <w:p w:rsidR="00595E13" w:rsidRPr="00BE554D" w:rsidRDefault="00595E13" w:rsidP="00595E13">
      <w:pPr>
        <w:spacing w:after="120" w:line="40" w:lineRule="atLeast"/>
        <w:ind w:right="6234"/>
        <w:jc w:val="center"/>
        <w:rPr>
          <w:sz w:val="16"/>
          <w:szCs w:val="16"/>
        </w:rPr>
      </w:pPr>
    </w:p>
    <w:p w:rsidR="00595E13" w:rsidRPr="00BE554D" w:rsidRDefault="00595E13" w:rsidP="00595E13">
      <w:pPr>
        <w:spacing w:after="120" w:line="40" w:lineRule="atLeast"/>
        <w:ind w:right="6234"/>
        <w:jc w:val="center"/>
        <w:rPr>
          <w:sz w:val="16"/>
          <w:szCs w:val="16"/>
        </w:rPr>
      </w:pPr>
    </w:p>
    <w:p w:rsidR="00595E13" w:rsidRPr="00BE554D" w:rsidRDefault="00595E13" w:rsidP="00595E13">
      <w:pPr>
        <w:spacing w:after="120" w:line="40" w:lineRule="atLeast"/>
        <w:ind w:right="6234"/>
        <w:jc w:val="center"/>
        <w:rPr>
          <w:sz w:val="16"/>
          <w:szCs w:val="16"/>
        </w:rPr>
      </w:pPr>
    </w:p>
    <w:p w:rsidR="00595E13" w:rsidRPr="00BE554D" w:rsidRDefault="00BE38C0" w:rsidP="00595E13">
      <w:pPr>
        <w:spacing w:after="120" w:line="40" w:lineRule="atLeast"/>
        <w:ind w:right="6688"/>
        <w:jc w:val="center"/>
        <w:rPr>
          <w:sz w:val="16"/>
          <w:szCs w:val="16"/>
        </w:rPr>
      </w:pPr>
      <w:r>
        <w:rPr>
          <w:sz w:val="16"/>
          <w:szCs w:val="16"/>
        </w:rPr>
        <w:br/>
      </w:r>
      <w:bookmarkStart w:id="4" w:name="_GoBack"/>
      <w:bookmarkEnd w:id="4"/>
      <w:r w:rsidR="00595E13" w:rsidRPr="00BE554D">
        <w:rPr>
          <w:sz w:val="16"/>
          <w:szCs w:val="16"/>
        </w:rPr>
        <w:t>pieczątka   firmy</w:t>
      </w:r>
    </w:p>
    <w:p w:rsidR="00595E13" w:rsidRPr="00BE554D" w:rsidRDefault="00595E13" w:rsidP="00064041">
      <w:pPr>
        <w:pStyle w:val="Nagwek1"/>
        <w:rPr>
          <w:rFonts w:ascii="Open Sans" w:hAnsi="Open Sans" w:cs="Open Sans"/>
          <w:b w:val="0"/>
          <w:sz w:val="22"/>
          <w:szCs w:val="22"/>
        </w:rPr>
      </w:pPr>
    </w:p>
    <w:p w:rsidR="00595E13" w:rsidRPr="00BE554D" w:rsidRDefault="00595E13" w:rsidP="00595E13">
      <w:pPr>
        <w:pStyle w:val="Tekstpodstawowywcity"/>
        <w:jc w:val="center"/>
        <w:rPr>
          <w:rFonts w:ascii="Open Sans" w:hAnsi="Open Sans" w:cs="Open Sans"/>
          <w:b/>
          <w:bCs/>
          <w:sz w:val="22"/>
        </w:rPr>
      </w:pPr>
      <w:r w:rsidRPr="00BE554D">
        <w:rPr>
          <w:rFonts w:ascii="Open Sans" w:hAnsi="Open Sans" w:cs="Open Sans"/>
          <w:b/>
          <w:bCs/>
          <w:sz w:val="22"/>
        </w:rPr>
        <w:t>OŚWIADCZENIE</w:t>
      </w:r>
    </w:p>
    <w:p w:rsidR="00064041" w:rsidRPr="00B743B3" w:rsidRDefault="00064041" w:rsidP="00064041">
      <w:pPr>
        <w:spacing w:after="120"/>
        <w:jc w:val="center"/>
        <w:rPr>
          <w:sz w:val="22"/>
          <w:szCs w:val="22"/>
          <w:lang w:eastAsia="ar-SA"/>
        </w:rPr>
      </w:pPr>
      <w:r w:rsidRPr="00B743B3">
        <w:rPr>
          <w:sz w:val="22"/>
          <w:szCs w:val="22"/>
          <w:lang w:eastAsia="ar-SA"/>
        </w:rPr>
        <w:t xml:space="preserve">Składając wniosek o dopuszczenie do udziału w postępowaniu prowadzonym </w:t>
      </w:r>
      <w:r w:rsidRPr="00B743B3">
        <w:rPr>
          <w:sz w:val="22"/>
          <w:szCs w:val="22"/>
          <w:lang w:eastAsia="ar-SA"/>
        </w:rPr>
        <w:br/>
        <w:t xml:space="preserve">w trybie </w:t>
      </w:r>
      <w:r w:rsidRPr="00064041">
        <w:rPr>
          <w:b/>
          <w:sz w:val="22"/>
          <w:szCs w:val="22"/>
          <w:lang w:eastAsia="ar-SA"/>
        </w:rPr>
        <w:t xml:space="preserve">negocjacji z ogłoszeniem </w:t>
      </w:r>
      <w:r w:rsidRPr="00B743B3">
        <w:rPr>
          <w:sz w:val="22"/>
          <w:szCs w:val="22"/>
          <w:lang w:eastAsia="ar-SA"/>
        </w:rPr>
        <w:t>na:</w:t>
      </w:r>
    </w:p>
    <w:p w:rsidR="00595E13" w:rsidRPr="00BE554D" w:rsidRDefault="00595E13" w:rsidP="00595E13">
      <w:pPr>
        <w:spacing w:after="120" w:line="40" w:lineRule="atLeast"/>
        <w:jc w:val="center"/>
        <w:rPr>
          <w:sz w:val="22"/>
          <w:szCs w:val="22"/>
        </w:rPr>
      </w:pPr>
    </w:p>
    <w:tbl>
      <w:tblPr>
        <w:tblW w:w="0" w:type="auto"/>
        <w:tblInd w:w="108" w:type="dxa"/>
        <w:shd w:val="clear" w:color="auto" w:fill="F2F2F2"/>
        <w:tblLook w:val="04A0" w:firstRow="1" w:lastRow="0" w:firstColumn="1" w:lastColumn="0" w:noHBand="0" w:noVBand="1"/>
      </w:tblPr>
      <w:tblGrid>
        <w:gridCol w:w="9523"/>
      </w:tblGrid>
      <w:tr w:rsidR="00595E13" w:rsidRPr="00BE554D" w:rsidTr="006859C4">
        <w:tc>
          <w:tcPr>
            <w:tcW w:w="10206" w:type="dxa"/>
            <w:shd w:val="clear" w:color="auto" w:fill="F2F2F2"/>
          </w:tcPr>
          <w:p w:rsidR="00595E13" w:rsidRPr="00BE554D" w:rsidRDefault="00595E13" w:rsidP="006859C4">
            <w:pPr>
              <w:jc w:val="center"/>
              <w:rPr>
                <w:b/>
                <w:sz w:val="22"/>
                <w:szCs w:val="22"/>
              </w:rPr>
            </w:pPr>
          </w:p>
          <w:p w:rsidR="00064041" w:rsidRPr="00B76178" w:rsidRDefault="00064041" w:rsidP="00064041">
            <w:pPr>
              <w:tabs>
                <w:tab w:val="left" w:pos="170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6178">
              <w:rPr>
                <w:b/>
                <w:bCs/>
                <w:sz w:val="22"/>
                <w:szCs w:val="22"/>
              </w:rPr>
              <w:t>Wykonanie instalacji klimatyzacyjnej w budynku biurowym Zajezdni Tramwajowej Gdańsk-Wrzeszcz, przy ul. Wita Stwosza 112</w:t>
            </w:r>
          </w:p>
          <w:p w:rsidR="00595E13" w:rsidRPr="00BE554D" w:rsidRDefault="00595E13" w:rsidP="00064041">
            <w:pPr>
              <w:tabs>
                <w:tab w:val="left" w:pos="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95E13" w:rsidRPr="00BE554D" w:rsidRDefault="00595E13" w:rsidP="00595E13">
      <w:pPr>
        <w:tabs>
          <w:tab w:val="left" w:pos="2160"/>
        </w:tabs>
        <w:spacing w:after="120" w:line="40" w:lineRule="atLeast"/>
        <w:ind w:left="900"/>
        <w:jc w:val="center"/>
        <w:rPr>
          <w:b/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rPr>
          <w:sz w:val="22"/>
          <w:szCs w:val="22"/>
        </w:rPr>
      </w:pPr>
    </w:p>
    <w:p w:rsidR="00595E13" w:rsidRPr="00BE554D" w:rsidRDefault="00595E13" w:rsidP="00595E13">
      <w:pPr>
        <w:spacing w:after="120" w:line="40" w:lineRule="atLeast"/>
        <w:jc w:val="center"/>
        <w:rPr>
          <w:b/>
          <w:sz w:val="22"/>
          <w:szCs w:val="22"/>
        </w:rPr>
      </w:pPr>
      <w:r w:rsidRPr="00BE554D">
        <w:rPr>
          <w:b/>
          <w:sz w:val="22"/>
          <w:szCs w:val="22"/>
        </w:rPr>
        <w:t xml:space="preserve">oświadczamy, że </w:t>
      </w:r>
    </w:p>
    <w:p w:rsidR="00595E13" w:rsidRPr="00BE554D" w:rsidRDefault="00595E13" w:rsidP="00595E13">
      <w:pPr>
        <w:spacing w:after="120" w:line="40" w:lineRule="atLeast"/>
        <w:jc w:val="both"/>
        <w:rPr>
          <w:sz w:val="22"/>
          <w:szCs w:val="22"/>
        </w:rPr>
      </w:pPr>
    </w:p>
    <w:p w:rsidR="00595E13" w:rsidRPr="00BE554D" w:rsidRDefault="00595E13" w:rsidP="00595E13">
      <w:pPr>
        <w:numPr>
          <w:ilvl w:val="0"/>
          <w:numId w:val="49"/>
        </w:numPr>
        <w:spacing w:after="120" w:line="40" w:lineRule="atLeast"/>
        <w:jc w:val="both"/>
        <w:rPr>
          <w:sz w:val="22"/>
          <w:szCs w:val="22"/>
        </w:rPr>
      </w:pPr>
      <w:r w:rsidRPr="00BE554D">
        <w:rPr>
          <w:sz w:val="22"/>
          <w:szCs w:val="22"/>
        </w:rPr>
        <w:t>nie należymy do grupy kapitałowej, o której mowa w §11 ust. 2 pkt 5) Regulam</w:t>
      </w:r>
      <w:r w:rsidR="008D1625">
        <w:rPr>
          <w:sz w:val="22"/>
          <w:szCs w:val="22"/>
        </w:rPr>
        <w:t xml:space="preserve">inu </w:t>
      </w:r>
      <w:proofErr w:type="spellStart"/>
      <w:r w:rsidR="008D1625">
        <w:rPr>
          <w:sz w:val="22"/>
          <w:szCs w:val="22"/>
        </w:rPr>
        <w:t>GAiT</w:t>
      </w:r>
      <w:proofErr w:type="spellEnd"/>
      <w:r w:rsidRPr="00BE554D">
        <w:rPr>
          <w:sz w:val="22"/>
          <w:szCs w:val="22"/>
        </w:rPr>
        <w:t>*,</w:t>
      </w:r>
    </w:p>
    <w:p w:rsidR="00595E13" w:rsidRPr="00BE554D" w:rsidRDefault="00595E13" w:rsidP="00595E13">
      <w:pPr>
        <w:numPr>
          <w:ilvl w:val="0"/>
          <w:numId w:val="49"/>
        </w:numPr>
        <w:spacing w:after="120" w:line="40" w:lineRule="atLeast"/>
        <w:jc w:val="both"/>
        <w:rPr>
          <w:sz w:val="22"/>
          <w:szCs w:val="22"/>
        </w:rPr>
      </w:pPr>
      <w:r w:rsidRPr="00BE554D">
        <w:rPr>
          <w:sz w:val="22"/>
          <w:szCs w:val="22"/>
        </w:rPr>
        <w:t xml:space="preserve">należymy do grupy kapitałowej, o której mowa w §11 ust. 2 pkt 5) Regulaminu </w:t>
      </w:r>
      <w:proofErr w:type="spellStart"/>
      <w:r w:rsidR="008D1625">
        <w:rPr>
          <w:sz w:val="22"/>
          <w:szCs w:val="22"/>
        </w:rPr>
        <w:t>GAiT</w:t>
      </w:r>
      <w:proofErr w:type="spellEnd"/>
      <w:r w:rsidRPr="00BE554D">
        <w:rPr>
          <w:sz w:val="22"/>
          <w:szCs w:val="22"/>
        </w:rPr>
        <w:t xml:space="preserve">*. W przypadku przynależności Wykonawcy do grupy kapitałowej, o której mowa w §11 ust. 2 pkt 5) Regulaminu </w:t>
      </w:r>
      <w:proofErr w:type="spellStart"/>
      <w:r w:rsidR="008D1625">
        <w:rPr>
          <w:sz w:val="22"/>
          <w:szCs w:val="22"/>
        </w:rPr>
        <w:t>GAiT</w:t>
      </w:r>
      <w:proofErr w:type="spellEnd"/>
      <w:r w:rsidRPr="00BE554D">
        <w:rPr>
          <w:sz w:val="22"/>
          <w:szCs w:val="22"/>
        </w:rPr>
        <w:t>, Wykonawca składa wraz z ofertą listę podmiotów należących do grupy kapitałowej.</w:t>
      </w:r>
    </w:p>
    <w:p w:rsidR="00595E13" w:rsidRPr="00BE554D" w:rsidRDefault="00595E13" w:rsidP="00595E13">
      <w:pPr>
        <w:pStyle w:val="Tekstpodstawowy"/>
        <w:spacing w:line="40" w:lineRule="atLeast"/>
        <w:rPr>
          <w:b/>
          <w:i/>
          <w:sz w:val="22"/>
          <w:szCs w:val="22"/>
          <w:u w:val="single"/>
        </w:rPr>
      </w:pPr>
    </w:p>
    <w:p w:rsidR="00595E13" w:rsidRPr="00BE554D" w:rsidRDefault="00595E13" w:rsidP="00595E13">
      <w:pPr>
        <w:pStyle w:val="Tekstpodstawowy"/>
        <w:spacing w:line="40" w:lineRule="atLeast"/>
        <w:rPr>
          <w:b/>
          <w:i/>
          <w:color w:val="000000"/>
          <w:sz w:val="22"/>
          <w:szCs w:val="22"/>
        </w:rPr>
      </w:pPr>
      <w:r w:rsidRPr="00BE554D">
        <w:rPr>
          <w:sz w:val="22"/>
          <w:szCs w:val="22"/>
        </w:rPr>
        <w:t>* niepotrzebne skreślić</w:t>
      </w:r>
    </w:p>
    <w:p w:rsidR="00595E13" w:rsidRPr="00BE554D" w:rsidRDefault="00595E13" w:rsidP="00064041">
      <w:pPr>
        <w:pStyle w:val="Tekstpodstawowy"/>
        <w:spacing w:line="40" w:lineRule="atLeast"/>
        <w:ind w:right="25"/>
        <w:jc w:val="right"/>
        <w:rPr>
          <w:b/>
          <w:i/>
          <w:color w:val="000000"/>
          <w:sz w:val="22"/>
          <w:szCs w:val="22"/>
        </w:rPr>
      </w:pPr>
      <w:r w:rsidRPr="00BE554D">
        <w:rPr>
          <w:b/>
          <w:i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170180</wp:posOffset>
                </wp:positionV>
                <wp:extent cx="2152650" cy="1257300"/>
                <wp:effectExtent l="8255" t="12700" r="10795" b="6350"/>
                <wp:wrapNone/>
                <wp:docPr id="9" name="Prostokąt: zaokrąglone rog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D7F7A" id="Prostokąt: zaokrąglone rogi 9" o:spid="_x0000_s1026" style="position:absolute;margin-left:333.95pt;margin-top:13.4pt;width:169.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"/>
            </w:pict>
          </mc:Fallback>
        </mc:AlternateContent>
      </w:r>
    </w:p>
    <w:p w:rsidR="00595E13" w:rsidRPr="00BE554D" w:rsidRDefault="00595E13" w:rsidP="00595E13">
      <w:pPr>
        <w:pStyle w:val="Tekstpodstawowy"/>
        <w:spacing w:line="40" w:lineRule="atLeast"/>
        <w:jc w:val="right"/>
        <w:rPr>
          <w:b/>
          <w:i/>
          <w:color w:val="000000"/>
          <w:sz w:val="22"/>
          <w:szCs w:val="22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096"/>
        <w:jc w:val="center"/>
        <w:rPr>
          <w:sz w:val="16"/>
          <w:szCs w:val="16"/>
        </w:rPr>
      </w:pPr>
    </w:p>
    <w:p w:rsidR="00595E13" w:rsidRPr="00BE554D" w:rsidRDefault="00595E13" w:rsidP="00595E13">
      <w:pPr>
        <w:ind w:left="6663"/>
        <w:jc w:val="center"/>
        <w:rPr>
          <w:sz w:val="16"/>
          <w:szCs w:val="16"/>
        </w:rPr>
      </w:pPr>
      <w:r w:rsidRPr="00BE554D">
        <w:rPr>
          <w:sz w:val="16"/>
          <w:szCs w:val="16"/>
        </w:rPr>
        <w:t>podpis  i  stanowisko</w:t>
      </w:r>
    </w:p>
    <w:p w:rsidR="00595E13" w:rsidRPr="00BE554D" w:rsidRDefault="00595E13" w:rsidP="00595E13">
      <w:pPr>
        <w:ind w:left="6663"/>
        <w:jc w:val="center"/>
        <w:rPr>
          <w:b/>
          <w:sz w:val="16"/>
          <w:szCs w:val="16"/>
        </w:rPr>
      </w:pPr>
      <w:r w:rsidRPr="00BE554D">
        <w:rPr>
          <w:sz w:val="16"/>
          <w:szCs w:val="16"/>
        </w:rPr>
        <w:t>uprawnionego przedstawiciela  firmy</w:t>
      </w:r>
    </w:p>
    <w:p w:rsidR="00595E13" w:rsidRPr="00BE554D" w:rsidRDefault="00595E13" w:rsidP="00595E13">
      <w:pPr>
        <w:pStyle w:val="Tekstpodstawowy"/>
        <w:spacing w:line="40" w:lineRule="atLeast"/>
        <w:ind w:right="7563"/>
        <w:jc w:val="center"/>
        <w:rPr>
          <w:sz w:val="22"/>
          <w:szCs w:val="22"/>
        </w:rPr>
      </w:pPr>
    </w:p>
    <w:p w:rsidR="00595E13" w:rsidRPr="00BE554D" w:rsidRDefault="00595E13" w:rsidP="00595E13">
      <w:pPr>
        <w:pStyle w:val="Tekstpodstawowy"/>
        <w:spacing w:after="0"/>
        <w:ind w:right="6798"/>
        <w:jc w:val="center"/>
        <w:rPr>
          <w:sz w:val="22"/>
          <w:szCs w:val="22"/>
        </w:rPr>
      </w:pPr>
      <w:r w:rsidRPr="00BE554D">
        <w:rPr>
          <w:sz w:val="22"/>
          <w:szCs w:val="22"/>
        </w:rPr>
        <w:t>…………..........................</w:t>
      </w:r>
    </w:p>
    <w:p w:rsidR="001070DB" w:rsidRPr="00B76178" w:rsidRDefault="00595E13" w:rsidP="00BE38C0">
      <w:pPr>
        <w:ind w:right="6798"/>
        <w:jc w:val="center"/>
        <w:rPr>
          <w:sz w:val="16"/>
          <w:szCs w:val="16"/>
        </w:rPr>
      </w:pPr>
      <w:r w:rsidRPr="00BE554D">
        <w:rPr>
          <w:sz w:val="16"/>
          <w:szCs w:val="16"/>
        </w:rPr>
        <w:t>miejscowość   -   data</w:t>
      </w:r>
    </w:p>
    <w:sectPr w:rsidR="001070DB" w:rsidRPr="00B76178" w:rsidSect="00DB782E">
      <w:headerReference w:type="default" r:id="rId8"/>
      <w:footerReference w:type="even" r:id="rId9"/>
      <w:footerReference w:type="default" r:id="rId10"/>
      <w:footerReference w:type="first" r:id="rId11"/>
      <w:pgSz w:w="11900" w:h="16840" w:code="9"/>
      <w:pgMar w:top="1134" w:right="851" w:bottom="1134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D22" w:rsidRDefault="00D90D22" w:rsidP="00E8757B">
      <w:r>
        <w:separator/>
      </w:r>
    </w:p>
  </w:endnote>
  <w:endnote w:type="continuationSeparator" w:id="0">
    <w:p w:rsidR="00D90D22" w:rsidRDefault="00D90D22" w:rsidP="00E8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4BE2E71F-06B6-45C0-B684-000E04183BA6}"/>
    <w:embedBold r:id="rId2" w:fontKey="{406D0A8D-E037-473B-8FB8-3E0137BFB2DC}"/>
    <w:embedItalic r:id="rId3" w:fontKey="{46E027E7-85E8-44F4-87D6-E6D943AD8D57}"/>
    <w:embedBoldItalic r:id="rId4" w:fontKey="{A2694529-AEB5-4FC2-A34E-AEC2DBAEDD9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AD000BBE-32D2-41A6-857B-32CD222F9705}"/>
    <w:embedBold r:id="rId6" w:fontKey="{3E359373-8157-4E91-803D-9ABBE241F0A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7" w:fontKey="{BB0DDC49-1D67-4F70-A0D5-98A1041BB6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9E0319AE-72C5-4D1B-9007-638C31DDBD0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118DF78D-9FA0-409D-99CF-6B7F34545F1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15914EEA-415B-425E-B96B-8D813DAF4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1C4" w:rsidRPr="00412CA6" w:rsidRDefault="00BA3352" w:rsidP="00412CA6">
    <w:pPr>
      <w:pStyle w:val="Stopka"/>
      <w:jc w:val="center"/>
      <w:rPr>
        <w:sz w:val="2"/>
        <w:szCs w:val="2"/>
      </w:rPr>
    </w:pPr>
    <w:r w:rsidRPr="00DC49DB">
      <w:rPr>
        <w:noProof/>
        <w:sz w:val="2"/>
        <w:szCs w:val="2"/>
      </w:rPr>
      <w:drawing>
        <wp:inline distT="0" distB="0" distL="0" distR="0">
          <wp:extent cx="5934075" cy="38100"/>
          <wp:effectExtent l="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1C4" w:rsidRPr="00412CA6" w:rsidRDefault="00C321C4" w:rsidP="00412CA6">
    <w:pPr>
      <w:pStyle w:val="Stopka"/>
      <w:jc w:val="center"/>
      <w:rPr>
        <w:color w:val="58585B"/>
        <w:sz w:val="16"/>
        <w:szCs w:val="16"/>
      </w:rPr>
    </w:pPr>
    <w:r w:rsidRPr="00412CA6">
      <w:rPr>
        <w:b/>
        <w:color w:val="58585B"/>
        <w:sz w:val="16"/>
        <w:szCs w:val="16"/>
      </w:rPr>
      <w:t xml:space="preserve">Gdańskie Autobusy i Tramwaje Sp. z o.o. </w:t>
    </w:r>
    <w:r w:rsidRPr="00412CA6">
      <w:rPr>
        <w:color w:val="58585B"/>
        <w:sz w:val="16"/>
        <w:szCs w:val="16"/>
      </w:rPr>
      <w:t>|</w:t>
    </w:r>
    <w:r w:rsidRPr="00412CA6">
      <w:rPr>
        <w:b/>
        <w:color w:val="58585B"/>
        <w:sz w:val="16"/>
        <w:szCs w:val="16"/>
      </w:rPr>
      <w:t xml:space="preserve"> </w:t>
    </w:r>
    <w:r w:rsidRPr="00412CA6">
      <w:rPr>
        <w:color w:val="58585B"/>
        <w:sz w:val="16"/>
        <w:szCs w:val="16"/>
      </w:rPr>
      <w:t>ul. Jaśkowa Dolina 2</w:t>
    </w:r>
    <w:r w:rsidRPr="00412CA6">
      <w:rPr>
        <w:b/>
        <w:color w:val="58585B"/>
        <w:sz w:val="16"/>
        <w:szCs w:val="16"/>
      </w:rPr>
      <w:t xml:space="preserve"> </w:t>
    </w:r>
    <w:r w:rsidRPr="00412CA6">
      <w:rPr>
        <w:color w:val="58585B"/>
        <w:sz w:val="16"/>
        <w:szCs w:val="16"/>
      </w:rPr>
      <w:t>|</w:t>
    </w:r>
    <w:r w:rsidRPr="00412CA6">
      <w:rPr>
        <w:b/>
        <w:color w:val="58585B"/>
        <w:sz w:val="16"/>
        <w:szCs w:val="16"/>
      </w:rPr>
      <w:t xml:space="preserve"> </w:t>
    </w:r>
    <w:r w:rsidRPr="00412CA6">
      <w:rPr>
        <w:color w:val="58585B"/>
        <w:sz w:val="16"/>
        <w:szCs w:val="16"/>
      </w:rPr>
      <w:t>80-252 Gdańsk</w:t>
    </w:r>
  </w:p>
  <w:p w:rsidR="00C321C4" w:rsidRPr="00412CA6" w:rsidRDefault="00C321C4" w:rsidP="00412CA6">
    <w:pPr>
      <w:pStyle w:val="Stopka"/>
      <w:jc w:val="center"/>
      <w:rPr>
        <w:color w:val="58585B"/>
        <w:sz w:val="16"/>
        <w:szCs w:val="16"/>
      </w:rPr>
    </w:pPr>
    <w:r w:rsidRPr="00412CA6">
      <w:rPr>
        <w:color w:val="58585B"/>
        <w:sz w:val="16"/>
        <w:szCs w:val="16"/>
      </w:rPr>
      <w:t>tel. 58 341 00 21-23 |gait@gait.pl |</w:t>
    </w:r>
    <w:r w:rsidRPr="00412CA6">
      <w:rPr>
        <w:b/>
        <w:color w:val="58585B"/>
        <w:sz w:val="16"/>
        <w:szCs w:val="16"/>
      </w:rPr>
      <w:t xml:space="preserve"> </w:t>
    </w:r>
    <w:r w:rsidRPr="00412CA6">
      <w:rPr>
        <w:color w:val="58585B"/>
        <w:sz w:val="16"/>
        <w:szCs w:val="16"/>
      </w:rPr>
      <w:t>www.gait.pl</w:t>
    </w:r>
  </w:p>
  <w:p w:rsidR="00C321C4" w:rsidRPr="00412CA6" w:rsidRDefault="00C321C4" w:rsidP="00412CA6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412CA6">
      <w:rPr>
        <w:color w:val="58585B"/>
        <w:sz w:val="16"/>
        <w:szCs w:val="16"/>
      </w:rPr>
      <w:t>Spółka zarejestrowana w Sądzie Rejonowym Gdańsk-Północ w Gdańsku, VII Wydział Gospodarczy Krajowego Rejestru Sądowego,</w:t>
    </w:r>
  </w:p>
  <w:p w:rsidR="00C321C4" w:rsidRPr="00412CA6" w:rsidRDefault="00C321C4" w:rsidP="00412CA6">
    <w:pPr>
      <w:pStyle w:val="Stopka"/>
      <w:jc w:val="center"/>
      <w:rPr>
        <w:color w:val="58585B"/>
        <w:sz w:val="16"/>
        <w:szCs w:val="16"/>
      </w:rPr>
    </w:pPr>
    <w:r w:rsidRPr="00412CA6">
      <w:rPr>
        <w:color w:val="58585B"/>
        <w:sz w:val="16"/>
        <w:szCs w:val="16"/>
      </w:rPr>
      <w:t xml:space="preserve">pod numerem </w:t>
    </w:r>
    <w:r w:rsidRPr="00412CA6">
      <w:rPr>
        <w:b/>
        <w:color w:val="58585B"/>
        <w:sz w:val="16"/>
        <w:szCs w:val="16"/>
      </w:rPr>
      <w:t>KRS 0000186615</w:t>
    </w:r>
    <w:r w:rsidRPr="00412CA6">
      <w:rPr>
        <w:color w:val="58585B"/>
        <w:sz w:val="16"/>
        <w:szCs w:val="16"/>
      </w:rPr>
      <w:t xml:space="preserve"> | kapitał zakładowy 69 171 000 zł  | </w:t>
    </w:r>
    <w:r w:rsidRPr="00412CA6">
      <w:rPr>
        <w:b/>
        <w:color w:val="58585B"/>
        <w:sz w:val="16"/>
        <w:szCs w:val="16"/>
      </w:rPr>
      <w:t xml:space="preserve">NIP 2040000711 </w:t>
    </w:r>
    <w:r w:rsidRPr="00412CA6">
      <w:rPr>
        <w:color w:val="58585B"/>
        <w:sz w:val="16"/>
        <w:szCs w:val="16"/>
      </w:rPr>
      <w:t>| Regon 192993561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1C4" w:rsidRPr="000A2416" w:rsidRDefault="00BA3352" w:rsidP="000A2416">
    <w:pPr>
      <w:pStyle w:val="Stopka"/>
      <w:tabs>
        <w:tab w:val="clear" w:pos="4536"/>
        <w:tab w:val="clear" w:pos="9072"/>
      </w:tabs>
      <w:jc w:val="center"/>
      <w:rPr>
        <w:sz w:val="2"/>
        <w:szCs w:val="2"/>
      </w:rPr>
    </w:pPr>
    <w:r w:rsidRPr="00DC49DB">
      <w:rPr>
        <w:noProof/>
        <w:sz w:val="2"/>
        <w:szCs w:val="2"/>
      </w:rPr>
      <w:drawing>
        <wp:inline distT="0" distB="0" distL="0" distR="0">
          <wp:extent cx="6172200" cy="4762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1C4" w:rsidRDefault="00C321C4" w:rsidP="000A2416">
    <w:pPr>
      <w:pStyle w:val="Stopka"/>
      <w:tabs>
        <w:tab w:val="clear" w:pos="4536"/>
        <w:tab w:val="clear" w:pos="9072"/>
      </w:tabs>
      <w:jc w:val="center"/>
      <w:rPr>
        <w:rFonts w:ascii="Arial" w:hAnsi="Arial" w:cs="Arial"/>
        <w:b/>
        <w:color w:val="58585B"/>
        <w:sz w:val="2"/>
        <w:szCs w:val="2"/>
      </w:rPr>
    </w:pPr>
  </w:p>
  <w:p w:rsidR="00C321C4" w:rsidRDefault="00C321C4" w:rsidP="000A2416">
    <w:pPr>
      <w:pStyle w:val="Stopka"/>
      <w:tabs>
        <w:tab w:val="clear" w:pos="4536"/>
        <w:tab w:val="clear" w:pos="9072"/>
      </w:tabs>
      <w:jc w:val="center"/>
      <w:rPr>
        <w:rFonts w:ascii="Arial" w:hAnsi="Arial" w:cs="Arial"/>
        <w:b/>
        <w:color w:val="58585B"/>
        <w:sz w:val="2"/>
        <w:szCs w:val="2"/>
      </w:rPr>
    </w:pPr>
  </w:p>
  <w:p w:rsidR="00C321C4" w:rsidRPr="000157CA" w:rsidRDefault="00C321C4" w:rsidP="000A2416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b/>
        <w:color w:val="58585B"/>
        <w:sz w:val="16"/>
        <w:szCs w:val="16"/>
      </w:rPr>
      <w:t xml:space="preserve">Gdańskie Autobusy i Tramwaje Sp. z o.o. </w:t>
    </w:r>
    <w:r w:rsidRPr="000157CA">
      <w:rPr>
        <w:color w:val="58585B"/>
        <w:sz w:val="16"/>
        <w:szCs w:val="16"/>
      </w:rPr>
      <w:t>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ul. Jaśkowa Dolina 2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80-252 Gdańsk</w:t>
    </w:r>
  </w:p>
  <w:p w:rsidR="00C321C4" w:rsidRPr="000157CA" w:rsidRDefault="00C321C4" w:rsidP="000A2416">
    <w:pPr>
      <w:pStyle w:val="Stopka"/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>tel. 58 341 00 21-23 |gait@gait.pl 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www.gait.pl</w:t>
    </w:r>
  </w:p>
  <w:p w:rsidR="00C321C4" w:rsidRPr="000157CA" w:rsidRDefault="00C321C4" w:rsidP="000A2416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>Spółka zarejestrowana w Sądzie Rejonowym Gdańsk-Północ w Gdańsku, VII Wydział Gospodarczy Krajowego Rejestru Sądowego,</w:t>
    </w:r>
  </w:p>
  <w:p w:rsidR="00C321C4" w:rsidRPr="00910D77" w:rsidRDefault="00C321C4" w:rsidP="00C54EE0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 xml:space="preserve">pod numerem </w:t>
    </w:r>
    <w:r w:rsidRPr="000157CA">
      <w:rPr>
        <w:b/>
        <w:color w:val="58585B"/>
        <w:sz w:val="16"/>
        <w:szCs w:val="16"/>
      </w:rPr>
      <w:t>KRS 0000186615</w:t>
    </w:r>
    <w:r w:rsidRPr="000157CA">
      <w:rPr>
        <w:color w:val="58585B"/>
        <w:sz w:val="16"/>
        <w:szCs w:val="16"/>
      </w:rPr>
      <w:t xml:space="preserve"> | kapitał zakładowy 69 171 000 zł  | </w:t>
    </w:r>
    <w:r w:rsidRPr="000157CA">
      <w:rPr>
        <w:b/>
        <w:color w:val="58585B"/>
        <w:sz w:val="16"/>
        <w:szCs w:val="16"/>
      </w:rPr>
      <w:t xml:space="preserve">NIP 2040000711 </w:t>
    </w:r>
    <w:r>
      <w:rPr>
        <w:color w:val="58585B"/>
        <w:sz w:val="16"/>
        <w:szCs w:val="16"/>
      </w:rPr>
      <w:t>| Regon 192993561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1C4" w:rsidRPr="000A2416" w:rsidRDefault="00BA3352" w:rsidP="00C54EE0">
    <w:pPr>
      <w:pStyle w:val="Stopka"/>
      <w:tabs>
        <w:tab w:val="clear" w:pos="4536"/>
        <w:tab w:val="clear" w:pos="9072"/>
      </w:tabs>
      <w:jc w:val="center"/>
      <w:rPr>
        <w:sz w:val="2"/>
        <w:szCs w:val="2"/>
      </w:rPr>
    </w:pPr>
    <w:r w:rsidRPr="00DC49DB">
      <w:rPr>
        <w:noProof/>
        <w:sz w:val="2"/>
        <w:szCs w:val="2"/>
      </w:rPr>
      <w:drawing>
        <wp:inline distT="0" distB="0" distL="0" distR="0">
          <wp:extent cx="6172200" cy="4762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1C4" w:rsidRDefault="00C321C4" w:rsidP="00C54EE0">
    <w:pPr>
      <w:pStyle w:val="Stopka"/>
      <w:tabs>
        <w:tab w:val="clear" w:pos="4536"/>
        <w:tab w:val="clear" w:pos="9072"/>
      </w:tabs>
      <w:jc w:val="center"/>
      <w:rPr>
        <w:rFonts w:ascii="Arial" w:hAnsi="Arial" w:cs="Arial"/>
        <w:b/>
        <w:color w:val="58585B"/>
        <w:sz w:val="2"/>
        <w:szCs w:val="2"/>
      </w:rPr>
    </w:pPr>
  </w:p>
  <w:p w:rsidR="00C321C4" w:rsidRDefault="00C321C4" w:rsidP="00C54EE0">
    <w:pPr>
      <w:pStyle w:val="Stopka"/>
      <w:tabs>
        <w:tab w:val="clear" w:pos="4536"/>
        <w:tab w:val="clear" w:pos="9072"/>
      </w:tabs>
      <w:jc w:val="center"/>
      <w:rPr>
        <w:rFonts w:ascii="Arial" w:hAnsi="Arial" w:cs="Arial"/>
        <w:b/>
        <w:color w:val="58585B"/>
        <w:sz w:val="2"/>
        <w:szCs w:val="2"/>
      </w:rPr>
    </w:pPr>
  </w:p>
  <w:p w:rsidR="00C321C4" w:rsidRPr="000157CA" w:rsidRDefault="00C321C4" w:rsidP="00C54EE0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b/>
        <w:color w:val="58585B"/>
        <w:sz w:val="16"/>
        <w:szCs w:val="16"/>
      </w:rPr>
      <w:t xml:space="preserve">Gdańskie Autobusy i Tramwaje Sp. z o.o. </w:t>
    </w:r>
    <w:r w:rsidRPr="000157CA">
      <w:rPr>
        <w:color w:val="58585B"/>
        <w:sz w:val="16"/>
        <w:szCs w:val="16"/>
      </w:rPr>
      <w:t>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ul. Jaśkowa Dolina 2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80-252 Gdańsk</w:t>
    </w:r>
  </w:p>
  <w:p w:rsidR="00C321C4" w:rsidRPr="000157CA" w:rsidRDefault="00C321C4" w:rsidP="00C54EE0">
    <w:pPr>
      <w:pStyle w:val="Stopka"/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>tel. 58 341 00 21-23 |gait@gait.pl |</w:t>
    </w:r>
    <w:r w:rsidRPr="000157CA">
      <w:rPr>
        <w:b/>
        <w:color w:val="58585B"/>
        <w:sz w:val="16"/>
        <w:szCs w:val="16"/>
      </w:rPr>
      <w:t xml:space="preserve"> </w:t>
    </w:r>
    <w:r w:rsidRPr="000157CA">
      <w:rPr>
        <w:color w:val="58585B"/>
        <w:sz w:val="16"/>
        <w:szCs w:val="16"/>
      </w:rPr>
      <w:t>www.gait.pl</w:t>
    </w:r>
  </w:p>
  <w:p w:rsidR="00C321C4" w:rsidRPr="000157CA" w:rsidRDefault="00C321C4" w:rsidP="00C54EE0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>Spółka zarejestrowana w Sądzie Rejonowym Gdańsk-Północ w Gdańsku, VII Wydział Gospodarczy Krajowego Rejestru Sądowego,</w:t>
    </w:r>
  </w:p>
  <w:p w:rsidR="00C321C4" w:rsidRPr="009C7C08" w:rsidRDefault="00C321C4" w:rsidP="00C54EE0">
    <w:pPr>
      <w:pStyle w:val="Stopka"/>
      <w:tabs>
        <w:tab w:val="clear" w:pos="4536"/>
        <w:tab w:val="clear" w:pos="9072"/>
      </w:tabs>
      <w:jc w:val="center"/>
      <w:rPr>
        <w:color w:val="58585B"/>
        <w:sz w:val="16"/>
        <w:szCs w:val="16"/>
      </w:rPr>
    </w:pPr>
    <w:r w:rsidRPr="000157CA">
      <w:rPr>
        <w:color w:val="58585B"/>
        <w:sz w:val="16"/>
        <w:szCs w:val="16"/>
      </w:rPr>
      <w:t xml:space="preserve">pod numerem </w:t>
    </w:r>
    <w:r w:rsidRPr="000157CA">
      <w:rPr>
        <w:b/>
        <w:color w:val="58585B"/>
        <w:sz w:val="16"/>
        <w:szCs w:val="16"/>
      </w:rPr>
      <w:t>KRS 0000186615</w:t>
    </w:r>
    <w:r w:rsidRPr="000157CA">
      <w:rPr>
        <w:color w:val="58585B"/>
        <w:sz w:val="16"/>
        <w:szCs w:val="16"/>
      </w:rPr>
      <w:t xml:space="preserve"> | kapitał zakładowy 69 171 000 zł  | </w:t>
    </w:r>
    <w:r w:rsidRPr="000157CA">
      <w:rPr>
        <w:b/>
        <w:color w:val="58585B"/>
        <w:sz w:val="16"/>
        <w:szCs w:val="16"/>
      </w:rPr>
      <w:t xml:space="preserve">NIP 2040000711 </w:t>
    </w:r>
    <w:r>
      <w:rPr>
        <w:color w:val="58585B"/>
        <w:sz w:val="16"/>
        <w:szCs w:val="16"/>
      </w:rPr>
      <w:t>| Regon 192993561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D22" w:rsidRDefault="00D90D22" w:rsidP="00E8757B">
      <w:r>
        <w:separator/>
      </w:r>
    </w:p>
  </w:footnote>
  <w:footnote w:type="continuationSeparator" w:id="0">
    <w:p w:rsidR="00D90D22" w:rsidRDefault="00D90D22" w:rsidP="00E87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1C4" w:rsidRPr="000157CA" w:rsidRDefault="00C321C4">
    <w:pPr>
      <w:pStyle w:val="Nagwek"/>
      <w:rPr>
        <w:noProof/>
        <w:sz w:val="10"/>
        <w:szCs w:val="10"/>
      </w:rPr>
    </w:pPr>
  </w:p>
  <w:p w:rsidR="00C321C4" w:rsidRDefault="00C321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13"/>
    <w:name w:val="WW8Num14"/>
    <w:lvl w:ilvl="0">
      <w:start w:val="1"/>
      <w:numFmt w:val="decimal"/>
      <w:lvlText w:val="%1)"/>
      <w:lvlJc w:val="left"/>
      <w:pPr>
        <w:tabs>
          <w:tab w:val="num" w:pos="870"/>
        </w:tabs>
      </w:pPr>
      <w:rPr>
        <w:rFonts w:hint="default"/>
        <w:b w:val="0"/>
        <w:i w:val="0"/>
        <w:szCs w:val="22"/>
      </w:rPr>
    </w:lvl>
  </w:abstractNum>
  <w:abstractNum w:abstractNumId="1" w15:restartNumberingAfterBreak="0">
    <w:nsid w:val="02250143"/>
    <w:multiLevelType w:val="hybridMultilevel"/>
    <w:tmpl w:val="72AE0C76"/>
    <w:lvl w:ilvl="0" w:tplc="E97E075A">
      <w:start w:val="1"/>
      <w:numFmt w:val="decimal"/>
      <w:lvlText w:val="%1."/>
      <w:lvlJc w:val="left"/>
      <w:pPr>
        <w:tabs>
          <w:tab w:val="num" w:pos="1675"/>
        </w:tabs>
        <w:ind w:left="1675" w:hanging="453"/>
      </w:pPr>
      <w:rPr>
        <w:rFonts w:ascii="Arial" w:hAnsi="Aria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2A56EA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5D58E6"/>
    <w:multiLevelType w:val="hybridMultilevel"/>
    <w:tmpl w:val="87C28D2E"/>
    <w:lvl w:ilvl="0" w:tplc="8D1A8924">
      <w:start w:val="1"/>
      <w:numFmt w:val="decimal"/>
      <w:lvlText w:val="%1)"/>
      <w:lvlJc w:val="left"/>
      <w:pPr>
        <w:tabs>
          <w:tab w:val="num" w:pos="903"/>
        </w:tabs>
        <w:ind w:left="903" w:hanging="363"/>
      </w:pPr>
      <w:rPr>
        <w:rFonts w:ascii="Open Sans" w:eastAsia="Times New Roman" w:hAnsi="Open Sans" w:cs="Times New Roman" w:hint="default"/>
        <w:szCs w:val="22"/>
      </w:rPr>
    </w:lvl>
    <w:lvl w:ilvl="1" w:tplc="E800C95C">
      <w:start w:val="1"/>
      <w:numFmt w:val="lowerLetter"/>
      <w:lvlText w:val="%2)"/>
      <w:lvlJc w:val="left"/>
      <w:pPr>
        <w:tabs>
          <w:tab w:val="num" w:pos="903"/>
        </w:tabs>
        <w:ind w:left="903" w:hanging="363"/>
      </w:pPr>
    </w:lvl>
    <w:lvl w:ilvl="2" w:tplc="E800C95C">
      <w:start w:val="1"/>
      <w:numFmt w:val="lowerLetter"/>
      <w:lvlText w:val="%3)"/>
      <w:lvlJc w:val="left"/>
      <w:pPr>
        <w:tabs>
          <w:tab w:val="num" w:pos="1803"/>
        </w:tabs>
        <w:ind w:left="1803" w:hanging="363"/>
      </w:pPr>
    </w:lvl>
    <w:lvl w:ilvl="3" w:tplc="DE16978C">
      <w:start w:val="2"/>
      <w:numFmt w:val="decimal"/>
      <w:lvlText w:val="%4)"/>
      <w:lvlJc w:val="left"/>
      <w:pPr>
        <w:tabs>
          <w:tab w:val="num" w:pos="2343"/>
        </w:tabs>
        <w:ind w:left="2343" w:hanging="363"/>
      </w:pPr>
    </w:lvl>
    <w:lvl w:ilvl="4" w:tplc="04150019">
      <w:start w:val="1"/>
      <w:numFmt w:val="decimal"/>
      <w:lvlText w:val="%5."/>
      <w:lvlJc w:val="left"/>
      <w:pPr>
        <w:tabs>
          <w:tab w:val="num" w:pos="2918"/>
        </w:tabs>
        <w:ind w:left="291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38"/>
        </w:tabs>
        <w:ind w:left="363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58"/>
        </w:tabs>
        <w:ind w:left="435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78"/>
        </w:tabs>
        <w:ind w:left="5078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98"/>
        </w:tabs>
        <w:ind w:left="5798" w:hanging="360"/>
      </w:pPr>
    </w:lvl>
  </w:abstractNum>
  <w:abstractNum w:abstractNumId="3" w15:restartNumberingAfterBreak="0">
    <w:nsid w:val="15AF0A71"/>
    <w:multiLevelType w:val="multilevel"/>
    <w:tmpl w:val="A5EA83E2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E5D08"/>
    <w:multiLevelType w:val="hybridMultilevel"/>
    <w:tmpl w:val="C8420578"/>
    <w:lvl w:ilvl="0" w:tplc="409AE300">
      <w:start w:val="1"/>
      <w:numFmt w:val="upperRoman"/>
      <w:pStyle w:val="TYTUSIWZ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68956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F755A2"/>
    <w:multiLevelType w:val="multilevel"/>
    <w:tmpl w:val="8794B6FC"/>
    <w:lvl w:ilvl="0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  <w:rPr>
        <w:rFonts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C03162"/>
    <w:multiLevelType w:val="hybridMultilevel"/>
    <w:tmpl w:val="331AEF0A"/>
    <w:lvl w:ilvl="0" w:tplc="822EAE88">
      <w:start w:val="1"/>
      <w:numFmt w:val="decimal"/>
      <w:lvlText w:val="%1)"/>
      <w:lvlJc w:val="left"/>
      <w:pPr>
        <w:ind w:left="27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7179EA"/>
    <w:multiLevelType w:val="multilevel"/>
    <w:tmpl w:val="4894AA2A"/>
    <w:lvl w:ilvl="0">
      <w:start w:val="1"/>
      <w:numFmt w:val="decimal"/>
      <w:lvlText w:val="%1)"/>
      <w:lvlJc w:val="left"/>
      <w:pPr>
        <w:tabs>
          <w:tab w:val="num" w:pos="1585"/>
        </w:tabs>
        <w:ind w:left="1585" w:hanging="363"/>
      </w:pPr>
      <w:rPr>
        <w:rFonts w:ascii="Open Sans" w:eastAsia="Times New Roman" w:hAnsi="Open Sans" w:cs="Times New Roman" w:hint="default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72805"/>
    <w:multiLevelType w:val="multilevel"/>
    <w:tmpl w:val="77E86668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AA540E"/>
    <w:multiLevelType w:val="hybridMultilevel"/>
    <w:tmpl w:val="A5EA83E2"/>
    <w:lvl w:ilvl="0" w:tplc="C1707F8A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C3314C"/>
    <w:multiLevelType w:val="hybridMultilevel"/>
    <w:tmpl w:val="CE5064DE"/>
    <w:lvl w:ilvl="0" w:tplc="7472D5D8">
      <w:start w:val="7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C38610E"/>
    <w:multiLevelType w:val="hybridMultilevel"/>
    <w:tmpl w:val="5A7E2AE0"/>
    <w:name w:val="WW8Num21222"/>
    <w:lvl w:ilvl="0" w:tplc="0415000F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62"/>
        </w:tabs>
        <w:ind w:left="266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82"/>
        </w:tabs>
        <w:ind w:left="338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02"/>
        </w:tabs>
        <w:ind w:left="410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22"/>
        </w:tabs>
        <w:ind w:left="48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42"/>
        </w:tabs>
        <w:ind w:left="55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62"/>
        </w:tabs>
        <w:ind w:left="62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82"/>
        </w:tabs>
        <w:ind w:left="69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02"/>
        </w:tabs>
        <w:ind w:left="7702" w:hanging="180"/>
      </w:pPr>
    </w:lvl>
  </w:abstractNum>
  <w:abstractNum w:abstractNumId="15" w15:restartNumberingAfterBreak="0">
    <w:nsid w:val="3E9A615C"/>
    <w:multiLevelType w:val="multilevel"/>
    <w:tmpl w:val="B110448A"/>
    <w:lvl w:ilvl="0">
      <w:start w:val="1"/>
      <w:numFmt w:val="decimal"/>
      <w:lvlText w:val="%1)"/>
      <w:lvlJc w:val="left"/>
      <w:pPr>
        <w:tabs>
          <w:tab w:val="num" w:pos="1585"/>
        </w:tabs>
        <w:ind w:left="1585" w:hanging="363"/>
      </w:pPr>
      <w:rPr>
        <w:rFonts w:ascii="Open Sans" w:eastAsia="Times New Roman" w:hAnsi="Open Sans" w:cs="Times New Roman"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C5645F"/>
    <w:multiLevelType w:val="hybridMultilevel"/>
    <w:tmpl w:val="C890B294"/>
    <w:lvl w:ilvl="0" w:tplc="9B3E11D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9C1C20"/>
    <w:multiLevelType w:val="multilevel"/>
    <w:tmpl w:val="CE5064DE"/>
    <w:lvl w:ilvl="0">
      <w:start w:val="7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646367"/>
    <w:multiLevelType w:val="multilevel"/>
    <w:tmpl w:val="5DBECAB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ascii="Arial" w:eastAsia="Lucida Sans Unicode" w:hAnsi="Arial" w:cs="Arial" w:hint="default"/>
        <w:b/>
      </w:rPr>
    </w:lvl>
    <w:lvl w:ilvl="1">
      <w:start w:val="1"/>
      <w:numFmt w:val="decimal"/>
      <w:lvlText w:val="%2)"/>
      <w:lvlJc w:val="left"/>
      <w:pPr>
        <w:tabs>
          <w:tab w:val="num" w:pos="1533"/>
        </w:tabs>
        <w:ind w:left="1533" w:hanging="453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665B0B"/>
    <w:multiLevelType w:val="hybridMultilevel"/>
    <w:tmpl w:val="F6D6F5B6"/>
    <w:name w:val="WW8Num212222"/>
    <w:lvl w:ilvl="0" w:tplc="0415000F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62"/>
        </w:tabs>
        <w:ind w:left="266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82"/>
        </w:tabs>
        <w:ind w:left="338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02"/>
        </w:tabs>
        <w:ind w:left="410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22"/>
        </w:tabs>
        <w:ind w:left="48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42"/>
        </w:tabs>
        <w:ind w:left="55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62"/>
        </w:tabs>
        <w:ind w:left="62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82"/>
        </w:tabs>
        <w:ind w:left="69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02"/>
        </w:tabs>
        <w:ind w:left="7702" w:hanging="180"/>
      </w:pPr>
    </w:lvl>
  </w:abstractNum>
  <w:abstractNum w:abstractNumId="20" w15:restartNumberingAfterBreak="0">
    <w:nsid w:val="479A16F4"/>
    <w:multiLevelType w:val="hybridMultilevel"/>
    <w:tmpl w:val="52364076"/>
    <w:lvl w:ilvl="0" w:tplc="822E80F4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ascii="Open Sans" w:hAnsi="Open Sans" w:cs="Aria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3E5573"/>
    <w:multiLevelType w:val="multilevel"/>
    <w:tmpl w:val="5A20151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sz w:val="21"/>
        <w:szCs w:val="2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4DE04FA0"/>
    <w:multiLevelType w:val="multilevel"/>
    <w:tmpl w:val="09D6ADB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320"/>
        </w:tabs>
        <w:ind w:left="1320" w:hanging="600"/>
      </w:pPr>
    </w:lvl>
    <w:lvl w:ilvl="2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D55561"/>
    <w:multiLevelType w:val="multilevel"/>
    <w:tmpl w:val="8A2E796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F94DE9"/>
    <w:multiLevelType w:val="hybridMultilevel"/>
    <w:tmpl w:val="2C528ED2"/>
    <w:lvl w:ilvl="0" w:tplc="EADC907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370139"/>
    <w:multiLevelType w:val="multilevel"/>
    <w:tmpl w:val="18945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9801DE"/>
    <w:multiLevelType w:val="hybridMultilevel"/>
    <w:tmpl w:val="DBB08438"/>
    <w:lvl w:ilvl="0" w:tplc="7852458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 w:tplc="FE280A1A">
      <w:start w:val="1"/>
      <w:numFmt w:val="decimal"/>
      <w:lvlText w:val="%2)"/>
      <w:lvlJc w:val="left"/>
      <w:pPr>
        <w:tabs>
          <w:tab w:val="num" w:pos="1320"/>
        </w:tabs>
        <w:ind w:left="1320" w:hanging="600"/>
      </w:pPr>
    </w:lvl>
    <w:lvl w:ilvl="2" w:tplc="A168B420">
      <w:start w:val="1"/>
      <w:numFmt w:val="upperRoman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0450FD"/>
    <w:multiLevelType w:val="hybridMultilevel"/>
    <w:tmpl w:val="966420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6D71FE"/>
    <w:multiLevelType w:val="multilevel"/>
    <w:tmpl w:val="52364076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ascii="Open Sans" w:hAnsi="Open Sans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3C28A3"/>
    <w:multiLevelType w:val="hybridMultilevel"/>
    <w:tmpl w:val="65F290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9A2E58"/>
    <w:multiLevelType w:val="multilevel"/>
    <w:tmpl w:val="FCF28D1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sz w:val="21"/>
        <w:szCs w:val="2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625D6424"/>
    <w:multiLevelType w:val="hybridMultilevel"/>
    <w:tmpl w:val="331AEF0A"/>
    <w:lvl w:ilvl="0" w:tplc="822EAE88">
      <w:start w:val="1"/>
      <w:numFmt w:val="decimal"/>
      <w:lvlText w:val="%1)"/>
      <w:lvlJc w:val="left"/>
      <w:pPr>
        <w:ind w:left="27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812D36"/>
    <w:multiLevelType w:val="multilevel"/>
    <w:tmpl w:val="F6D6F5B6"/>
    <w:lvl w:ilvl="0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>
      <w:start w:val="1"/>
      <w:numFmt w:val="lowerLetter"/>
      <w:lvlText w:val="%2."/>
      <w:lvlJc w:val="left"/>
      <w:pPr>
        <w:tabs>
          <w:tab w:val="num" w:pos="2662"/>
        </w:tabs>
        <w:ind w:left="2662" w:hanging="360"/>
      </w:pPr>
    </w:lvl>
    <w:lvl w:ilvl="2">
      <w:start w:val="1"/>
      <w:numFmt w:val="lowerRoman"/>
      <w:lvlText w:val="%3."/>
      <w:lvlJc w:val="right"/>
      <w:pPr>
        <w:tabs>
          <w:tab w:val="num" w:pos="3382"/>
        </w:tabs>
        <w:ind w:left="3382" w:hanging="180"/>
      </w:pPr>
    </w:lvl>
    <w:lvl w:ilvl="3">
      <w:start w:val="1"/>
      <w:numFmt w:val="decimal"/>
      <w:lvlText w:val="%4."/>
      <w:lvlJc w:val="left"/>
      <w:pPr>
        <w:tabs>
          <w:tab w:val="num" w:pos="4102"/>
        </w:tabs>
        <w:ind w:left="4102" w:hanging="360"/>
      </w:pPr>
    </w:lvl>
    <w:lvl w:ilvl="4">
      <w:start w:val="1"/>
      <w:numFmt w:val="lowerLetter"/>
      <w:lvlText w:val="%5."/>
      <w:lvlJc w:val="left"/>
      <w:pPr>
        <w:tabs>
          <w:tab w:val="num" w:pos="4822"/>
        </w:tabs>
        <w:ind w:left="4822" w:hanging="360"/>
      </w:pPr>
    </w:lvl>
    <w:lvl w:ilvl="5">
      <w:start w:val="1"/>
      <w:numFmt w:val="lowerRoman"/>
      <w:lvlText w:val="%6."/>
      <w:lvlJc w:val="right"/>
      <w:pPr>
        <w:tabs>
          <w:tab w:val="num" w:pos="5542"/>
        </w:tabs>
        <w:ind w:left="5542" w:hanging="180"/>
      </w:pPr>
    </w:lvl>
    <w:lvl w:ilvl="6">
      <w:start w:val="1"/>
      <w:numFmt w:val="decimal"/>
      <w:lvlText w:val="%7."/>
      <w:lvlJc w:val="left"/>
      <w:pPr>
        <w:tabs>
          <w:tab w:val="num" w:pos="6262"/>
        </w:tabs>
        <w:ind w:left="6262" w:hanging="360"/>
      </w:pPr>
    </w:lvl>
    <w:lvl w:ilvl="7">
      <w:start w:val="1"/>
      <w:numFmt w:val="lowerLetter"/>
      <w:lvlText w:val="%8."/>
      <w:lvlJc w:val="left"/>
      <w:pPr>
        <w:tabs>
          <w:tab w:val="num" w:pos="6982"/>
        </w:tabs>
        <w:ind w:left="6982" w:hanging="360"/>
      </w:pPr>
    </w:lvl>
    <w:lvl w:ilvl="8">
      <w:start w:val="1"/>
      <w:numFmt w:val="lowerRoman"/>
      <w:lvlText w:val="%9."/>
      <w:lvlJc w:val="right"/>
      <w:pPr>
        <w:tabs>
          <w:tab w:val="num" w:pos="7702"/>
        </w:tabs>
        <w:ind w:left="7702" w:hanging="180"/>
      </w:pPr>
    </w:lvl>
  </w:abstractNum>
  <w:abstractNum w:abstractNumId="33" w15:restartNumberingAfterBreak="0">
    <w:nsid w:val="62FA6B11"/>
    <w:multiLevelType w:val="hybridMultilevel"/>
    <w:tmpl w:val="D598BBEE"/>
    <w:name w:val="WW8Num212"/>
    <w:lvl w:ilvl="0" w:tplc="4AB225A6">
      <w:start w:val="1"/>
      <w:numFmt w:val="lowerLetter"/>
      <w:lvlText w:val="%1)"/>
      <w:lvlJc w:val="left"/>
      <w:pPr>
        <w:tabs>
          <w:tab w:val="num" w:pos="1582"/>
        </w:tabs>
        <w:ind w:left="1582" w:hanging="360"/>
      </w:pPr>
      <w:rPr>
        <w:rFonts w:hint="default"/>
        <w:szCs w:val="22"/>
      </w:rPr>
    </w:lvl>
    <w:lvl w:ilvl="1" w:tplc="450EBDBC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Open Sans" w:eastAsia="Times New Roman" w:hAnsi="Open Sans" w:cs="Times New Roman" w:hint="default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806B21"/>
    <w:multiLevelType w:val="hybridMultilevel"/>
    <w:tmpl w:val="26A02DF0"/>
    <w:name w:val="WW8Num2123"/>
    <w:lvl w:ilvl="0" w:tplc="187006C2">
      <w:start w:val="1"/>
      <w:numFmt w:val="decimal"/>
      <w:lvlText w:val="%1)"/>
      <w:lvlJc w:val="left"/>
      <w:pPr>
        <w:tabs>
          <w:tab w:val="num" w:pos="1585"/>
        </w:tabs>
        <w:ind w:left="1585" w:hanging="363"/>
      </w:pPr>
      <w:rPr>
        <w:rFonts w:ascii="Arial" w:eastAsia="Times New Roman" w:hAnsi="Arial" w:cs="Times New Roman" w:hint="default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7A864A5"/>
    <w:multiLevelType w:val="hybridMultilevel"/>
    <w:tmpl w:val="F7866C42"/>
    <w:lvl w:ilvl="0" w:tplc="FFFFFFFF">
      <w:start w:val="3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ascii="Verdana" w:hAnsi="Verdana" w:hint="default"/>
        <w:b/>
        <w:i w:val="0"/>
        <w:sz w:val="18"/>
        <w:szCs w:val="18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2C0124"/>
    <w:multiLevelType w:val="hybridMultilevel"/>
    <w:tmpl w:val="E1AAD2B4"/>
    <w:name w:val="WW8Num21222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7237B1"/>
    <w:multiLevelType w:val="multilevel"/>
    <w:tmpl w:val="6EA8B57A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933C28"/>
    <w:multiLevelType w:val="hybridMultilevel"/>
    <w:tmpl w:val="18945748"/>
    <w:name w:val="WW8Num212222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543BF1"/>
    <w:multiLevelType w:val="hybridMultilevel"/>
    <w:tmpl w:val="1D9644CE"/>
    <w:lvl w:ilvl="0" w:tplc="032C2450">
      <w:start w:val="1"/>
      <w:numFmt w:val="decimal"/>
      <w:pStyle w:val="PODTYTUSIWZ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6D4DD4"/>
    <w:multiLevelType w:val="hybridMultilevel"/>
    <w:tmpl w:val="4776D948"/>
    <w:lvl w:ilvl="0" w:tplc="2658755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ascii="Open Sans" w:hAnsi="Open Sans" w:cs="Aria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A40C98"/>
    <w:multiLevelType w:val="hybridMultilevel"/>
    <w:tmpl w:val="8A2E7968"/>
    <w:lvl w:ilvl="0" w:tplc="7852458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EB2FFB"/>
    <w:multiLevelType w:val="hybridMultilevel"/>
    <w:tmpl w:val="7E0C289E"/>
    <w:lvl w:ilvl="0" w:tplc="A168B42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D5B6F"/>
    <w:multiLevelType w:val="hybridMultilevel"/>
    <w:tmpl w:val="F2647CC0"/>
    <w:name w:val="WW8Num2122"/>
    <w:lvl w:ilvl="0" w:tplc="0415000F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  <w:rPr>
        <w:rFonts w:hint="default"/>
        <w:szCs w:val="22"/>
      </w:rPr>
    </w:lvl>
    <w:lvl w:ilvl="1" w:tplc="4BCAE628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Open Sans" w:eastAsia="Times New Roman" w:hAnsi="Open Sans" w:cs="Times New Roman" w:hint="default"/>
        <w:szCs w:val="22"/>
      </w:rPr>
    </w:lvl>
    <w:lvl w:ilvl="2" w:tplc="727EC84A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rFonts w:ascii="Open Sans" w:eastAsia="Times New Roman" w:hAnsi="Open Sans" w:cs="Times New Roman" w:hint="default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42"/>
  </w:num>
  <w:num w:numId="13">
    <w:abstractNumId w:val="17"/>
  </w:num>
  <w:num w:numId="14">
    <w:abstractNumId w:val="12"/>
  </w:num>
  <w:num w:numId="15">
    <w:abstractNumId w:val="33"/>
  </w:num>
  <w:num w:numId="16">
    <w:abstractNumId w:val="43"/>
  </w:num>
  <w:num w:numId="17">
    <w:abstractNumId w:val="8"/>
  </w:num>
  <w:num w:numId="18">
    <w:abstractNumId w:val="30"/>
  </w:num>
  <w:num w:numId="19">
    <w:abstractNumId w:val="15"/>
  </w:num>
  <w:num w:numId="20">
    <w:abstractNumId w:val="5"/>
  </w:num>
  <w:num w:numId="21">
    <w:abstractNumId w:val="22"/>
  </w:num>
  <w:num w:numId="22">
    <w:abstractNumId w:val="26"/>
  </w:num>
  <w:num w:numId="23">
    <w:abstractNumId w:val="23"/>
  </w:num>
  <w:num w:numId="24">
    <w:abstractNumId w:val="14"/>
  </w:num>
  <w:num w:numId="25">
    <w:abstractNumId w:val="34"/>
  </w:num>
  <w:num w:numId="26">
    <w:abstractNumId w:val="27"/>
  </w:num>
  <w:num w:numId="27">
    <w:abstractNumId w:val="3"/>
  </w:num>
  <w:num w:numId="28">
    <w:abstractNumId w:val="11"/>
  </w:num>
  <w:num w:numId="29">
    <w:abstractNumId w:val="19"/>
  </w:num>
  <w:num w:numId="30">
    <w:abstractNumId w:val="32"/>
  </w:num>
  <w:num w:numId="31">
    <w:abstractNumId w:val="37"/>
  </w:num>
  <w:num w:numId="32">
    <w:abstractNumId w:val="36"/>
  </w:num>
  <w:num w:numId="33">
    <w:abstractNumId w:val="28"/>
  </w:num>
  <w:num w:numId="34">
    <w:abstractNumId w:val="20"/>
  </w:num>
  <w:num w:numId="35">
    <w:abstractNumId w:val="38"/>
  </w:num>
  <w:num w:numId="36">
    <w:abstractNumId w:val="25"/>
  </w:num>
  <w:num w:numId="37">
    <w:abstractNumId w:val="9"/>
  </w:num>
  <w:num w:numId="38">
    <w:abstractNumId w:val="6"/>
  </w:num>
  <w:num w:numId="39">
    <w:abstractNumId w:val="13"/>
  </w:num>
  <w:num w:numId="40">
    <w:abstractNumId w:val="2"/>
  </w:num>
  <w:num w:numId="41">
    <w:abstractNumId w:val="29"/>
  </w:num>
  <w:num w:numId="42">
    <w:abstractNumId w:val="0"/>
  </w:num>
  <w:num w:numId="43">
    <w:abstractNumId w:val="39"/>
  </w:num>
  <w:num w:numId="44">
    <w:abstractNumId w:val="1"/>
  </w:num>
  <w:num w:numId="45">
    <w:abstractNumId w:val="35"/>
  </w:num>
  <w:num w:numId="46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</w:num>
  <w:num w:numId="48">
    <w:abstractNumId w:val="16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B6"/>
    <w:rsid w:val="000049B6"/>
    <w:rsid w:val="000157CA"/>
    <w:rsid w:val="00015C75"/>
    <w:rsid w:val="000163A4"/>
    <w:rsid w:val="0001690C"/>
    <w:rsid w:val="00017167"/>
    <w:rsid w:val="00023140"/>
    <w:rsid w:val="0003008A"/>
    <w:rsid w:val="00036E78"/>
    <w:rsid w:val="000406F0"/>
    <w:rsid w:val="00042EB8"/>
    <w:rsid w:val="00055C8A"/>
    <w:rsid w:val="000575E5"/>
    <w:rsid w:val="00064041"/>
    <w:rsid w:val="00067A7B"/>
    <w:rsid w:val="00073479"/>
    <w:rsid w:val="000739BD"/>
    <w:rsid w:val="00073D0D"/>
    <w:rsid w:val="00077390"/>
    <w:rsid w:val="00083A3B"/>
    <w:rsid w:val="00084928"/>
    <w:rsid w:val="00086347"/>
    <w:rsid w:val="0008699A"/>
    <w:rsid w:val="000914BB"/>
    <w:rsid w:val="00091BEC"/>
    <w:rsid w:val="000A1CDB"/>
    <w:rsid w:val="000A2416"/>
    <w:rsid w:val="000A527A"/>
    <w:rsid w:val="000A5C06"/>
    <w:rsid w:val="000B0CB0"/>
    <w:rsid w:val="000B1E7F"/>
    <w:rsid w:val="000C29EC"/>
    <w:rsid w:val="000D1464"/>
    <w:rsid w:val="000D3162"/>
    <w:rsid w:val="000E30AA"/>
    <w:rsid w:val="000E3C1C"/>
    <w:rsid w:val="000E5637"/>
    <w:rsid w:val="000F3955"/>
    <w:rsid w:val="00103E39"/>
    <w:rsid w:val="001070DB"/>
    <w:rsid w:val="00107A38"/>
    <w:rsid w:val="00116E94"/>
    <w:rsid w:val="00116F49"/>
    <w:rsid w:val="001177C5"/>
    <w:rsid w:val="00120862"/>
    <w:rsid w:val="0012466D"/>
    <w:rsid w:val="001300E9"/>
    <w:rsid w:val="00133564"/>
    <w:rsid w:val="001360B5"/>
    <w:rsid w:val="00140C5B"/>
    <w:rsid w:val="0014105C"/>
    <w:rsid w:val="00146EB1"/>
    <w:rsid w:val="00160AA6"/>
    <w:rsid w:val="00164109"/>
    <w:rsid w:val="00164FEB"/>
    <w:rsid w:val="0017410D"/>
    <w:rsid w:val="001742FA"/>
    <w:rsid w:val="00175B8F"/>
    <w:rsid w:val="00191DC5"/>
    <w:rsid w:val="00195D4B"/>
    <w:rsid w:val="001A2BD9"/>
    <w:rsid w:val="001A3D89"/>
    <w:rsid w:val="001B1E74"/>
    <w:rsid w:val="001B33CC"/>
    <w:rsid w:val="001B45E1"/>
    <w:rsid w:val="001C4457"/>
    <w:rsid w:val="001D5C55"/>
    <w:rsid w:val="001E3D79"/>
    <w:rsid w:val="001E5EC1"/>
    <w:rsid w:val="001F25E0"/>
    <w:rsid w:val="001F730F"/>
    <w:rsid w:val="00212064"/>
    <w:rsid w:val="0021207E"/>
    <w:rsid w:val="00221095"/>
    <w:rsid w:val="0022208A"/>
    <w:rsid w:val="002234BE"/>
    <w:rsid w:val="002260B5"/>
    <w:rsid w:val="0023148C"/>
    <w:rsid w:val="00233097"/>
    <w:rsid w:val="00236070"/>
    <w:rsid w:val="00242BE3"/>
    <w:rsid w:val="00244AE8"/>
    <w:rsid w:val="00252604"/>
    <w:rsid w:val="00252A32"/>
    <w:rsid w:val="00254364"/>
    <w:rsid w:val="0026671B"/>
    <w:rsid w:val="002713A7"/>
    <w:rsid w:val="00275831"/>
    <w:rsid w:val="00287F7B"/>
    <w:rsid w:val="00290A3E"/>
    <w:rsid w:val="00293C8C"/>
    <w:rsid w:val="00295922"/>
    <w:rsid w:val="0029617B"/>
    <w:rsid w:val="002A793B"/>
    <w:rsid w:val="002B1A53"/>
    <w:rsid w:val="002B4ED3"/>
    <w:rsid w:val="002B6744"/>
    <w:rsid w:val="002C0AD2"/>
    <w:rsid w:val="002D10BC"/>
    <w:rsid w:val="002D2BC4"/>
    <w:rsid w:val="002E0941"/>
    <w:rsid w:val="002E1244"/>
    <w:rsid w:val="002E27C1"/>
    <w:rsid w:val="002E6CFB"/>
    <w:rsid w:val="002F5652"/>
    <w:rsid w:val="002F75B4"/>
    <w:rsid w:val="003063C6"/>
    <w:rsid w:val="003105E9"/>
    <w:rsid w:val="00313873"/>
    <w:rsid w:val="003153F0"/>
    <w:rsid w:val="0033667B"/>
    <w:rsid w:val="00351144"/>
    <w:rsid w:val="003521D9"/>
    <w:rsid w:val="00353A79"/>
    <w:rsid w:val="0035746A"/>
    <w:rsid w:val="00362408"/>
    <w:rsid w:val="00363CED"/>
    <w:rsid w:val="00364409"/>
    <w:rsid w:val="00367B51"/>
    <w:rsid w:val="003753AF"/>
    <w:rsid w:val="00375500"/>
    <w:rsid w:val="0038453A"/>
    <w:rsid w:val="00385808"/>
    <w:rsid w:val="00390C23"/>
    <w:rsid w:val="00392A3B"/>
    <w:rsid w:val="00392EBA"/>
    <w:rsid w:val="00397FC0"/>
    <w:rsid w:val="003B0325"/>
    <w:rsid w:val="003B4EDF"/>
    <w:rsid w:val="003B5D9F"/>
    <w:rsid w:val="003C10F1"/>
    <w:rsid w:val="003C5BA4"/>
    <w:rsid w:val="003D78B0"/>
    <w:rsid w:val="003E5B6C"/>
    <w:rsid w:val="003F241A"/>
    <w:rsid w:val="003F2920"/>
    <w:rsid w:val="00402561"/>
    <w:rsid w:val="00402772"/>
    <w:rsid w:val="00410E4B"/>
    <w:rsid w:val="00412CA6"/>
    <w:rsid w:val="00421D26"/>
    <w:rsid w:val="00424C95"/>
    <w:rsid w:val="004271D5"/>
    <w:rsid w:val="0043306A"/>
    <w:rsid w:val="0043418D"/>
    <w:rsid w:val="0044067A"/>
    <w:rsid w:val="00453AFA"/>
    <w:rsid w:val="0045620D"/>
    <w:rsid w:val="00475819"/>
    <w:rsid w:val="004763B3"/>
    <w:rsid w:val="00476D0F"/>
    <w:rsid w:val="00482511"/>
    <w:rsid w:val="0048754B"/>
    <w:rsid w:val="00487CBF"/>
    <w:rsid w:val="00493A20"/>
    <w:rsid w:val="004A64F3"/>
    <w:rsid w:val="004A65CD"/>
    <w:rsid w:val="004A6C5B"/>
    <w:rsid w:val="004B508A"/>
    <w:rsid w:val="004C2063"/>
    <w:rsid w:val="004C5AD2"/>
    <w:rsid w:val="004C794C"/>
    <w:rsid w:val="004D2161"/>
    <w:rsid w:val="004D4749"/>
    <w:rsid w:val="004E30C7"/>
    <w:rsid w:val="004E5427"/>
    <w:rsid w:val="004E5D09"/>
    <w:rsid w:val="004E697B"/>
    <w:rsid w:val="004F07D4"/>
    <w:rsid w:val="004F628F"/>
    <w:rsid w:val="004F7DE1"/>
    <w:rsid w:val="0051155D"/>
    <w:rsid w:val="00520B10"/>
    <w:rsid w:val="00523DB8"/>
    <w:rsid w:val="005323DB"/>
    <w:rsid w:val="00535FC8"/>
    <w:rsid w:val="00537CB6"/>
    <w:rsid w:val="005456C4"/>
    <w:rsid w:val="005548E8"/>
    <w:rsid w:val="00555AF3"/>
    <w:rsid w:val="00560C04"/>
    <w:rsid w:val="0057137D"/>
    <w:rsid w:val="00574951"/>
    <w:rsid w:val="00574BE7"/>
    <w:rsid w:val="00583F33"/>
    <w:rsid w:val="00583FD7"/>
    <w:rsid w:val="00584D29"/>
    <w:rsid w:val="00590944"/>
    <w:rsid w:val="00595E13"/>
    <w:rsid w:val="00597B25"/>
    <w:rsid w:val="005A0E7C"/>
    <w:rsid w:val="005A766C"/>
    <w:rsid w:val="005A7A41"/>
    <w:rsid w:val="005B48A1"/>
    <w:rsid w:val="005D3B6A"/>
    <w:rsid w:val="005D3CE8"/>
    <w:rsid w:val="005D64E0"/>
    <w:rsid w:val="005F172A"/>
    <w:rsid w:val="005F3526"/>
    <w:rsid w:val="00600E0A"/>
    <w:rsid w:val="00603E87"/>
    <w:rsid w:val="00613519"/>
    <w:rsid w:val="00623908"/>
    <w:rsid w:val="006244D0"/>
    <w:rsid w:val="0063232E"/>
    <w:rsid w:val="006330FB"/>
    <w:rsid w:val="006356EF"/>
    <w:rsid w:val="00636685"/>
    <w:rsid w:val="0064026F"/>
    <w:rsid w:val="006461C5"/>
    <w:rsid w:val="00660B5D"/>
    <w:rsid w:val="00662861"/>
    <w:rsid w:val="00664D5F"/>
    <w:rsid w:val="006652AF"/>
    <w:rsid w:val="0066682B"/>
    <w:rsid w:val="006759D1"/>
    <w:rsid w:val="00683285"/>
    <w:rsid w:val="00683AE4"/>
    <w:rsid w:val="00687706"/>
    <w:rsid w:val="006A24C6"/>
    <w:rsid w:val="006A65BC"/>
    <w:rsid w:val="006B32FA"/>
    <w:rsid w:val="006C7B7C"/>
    <w:rsid w:val="006D14DD"/>
    <w:rsid w:val="006D3F4E"/>
    <w:rsid w:val="006E6570"/>
    <w:rsid w:val="006F09FA"/>
    <w:rsid w:val="006F3E27"/>
    <w:rsid w:val="00706537"/>
    <w:rsid w:val="00710DD0"/>
    <w:rsid w:val="007245C0"/>
    <w:rsid w:val="00726CC0"/>
    <w:rsid w:val="00732EBF"/>
    <w:rsid w:val="00734117"/>
    <w:rsid w:val="00740057"/>
    <w:rsid w:val="00742E41"/>
    <w:rsid w:val="00745B29"/>
    <w:rsid w:val="007528D0"/>
    <w:rsid w:val="007623AF"/>
    <w:rsid w:val="00765B73"/>
    <w:rsid w:val="00772E3F"/>
    <w:rsid w:val="0078076A"/>
    <w:rsid w:val="00793E75"/>
    <w:rsid w:val="00795FEB"/>
    <w:rsid w:val="00796A39"/>
    <w:rsid w:val="007A040D"/>
    <w:rsid w:val="007A2458"/>
    <w:rsid w:val="007A45B6"/>
    <w:rsid w:val="007B315F"/>
    <w:rsid w:val="007B66D4"/>
    <w:rsid w:val="007B79FA"/>
    <w:rsid w:val="007D1E06"/>
    <w:rsid w:val="007E0B0A"/>
    <w:rsid w:val="007E4BD0"/>
    <w:rsid w:val="007F32B0"/>
    <w:rsid w:val="007F387C"/>
    <w:rsid w:val="00802F2D"/>
    <w:rsid w:val="008110CE"/>
    <w:rsid w:val="008122F6"/>
    <w:rsid w:val="00814E41"/>
    <w:rsid w:val="0081751D"/>
    <w:rsid w:val="00826596"/>
    <w:rsid w:val="00844946"/>
    <w:rsid w:val="00850229"/>
    <w:rsid w:val="008543AD"/>
    <w:rsid w:val="0085500D"/>
    <w:rsid w:val="00855565"/>
    <w:rsid w:val="00856B72"/>
    <w:rsid w:val="00857962"/>
    <w:rsid w:val="00873C32"/>
    <w:rsid w:val="008879E0"/>
    <w:rsid w:val="00893E74"/>
    <w:rsid w:val="00894A96"/>
    <w:rsid w:val="008A1497"/>
    <w:rsid w:val="008A1B40"/>
    <w:rsid w:val="008A25F0"/>
    <w:rsid w:val="008A6250"/>
    <w:rsid w:val="008B0ABF"/>
    <w:rsid w:val="008B118A"/>
    <w:rsid w:val="008B2F75"/>
    <w:rsid w:val="008D12FF"/>
    <w:rsid w:val="008D1625"/>
    <w:rsid w:val="008D5B27"/>
    <w:rsid w:val="008D6D60"/>
    <w:rsid w:val="008E1F1F"/>
    <w:rsid w:val="009122FE"/>
    <w:rsid w:val="00913E31"/>
    <w:rsid w:val="0091738B"/>
    <w:rsid w:val="0092129A"/>
    <w:rsid w:val="0092663D"/>
    <w:rsid w:val="0093018B"/>
    <w:rsid w:val="00937CC0"/>
    <w:rsid w:val="0094607D"/>
    <w:rsid w:val="009504BC"/>
    <w:rsid w:val="0096243B"/>
    <w:rsid w:val="00962822"/>
    <w:rsid w:val="00962ED9"/>
    <w:rsid w:val="00966F65"/>
    <w:rsid w:val="00971006"/>
    <w:rsid w:val="00971A49"/>
    <w:rsid w:val="00974EAA"/>
    <w:rsid w:val="009753E3"/>
    <w:rsid w:val="00977D7C"/>
    <w:rsid w:val="009801E1"/>
    <w:rsid w:val="0098101E"/>
    <w:rsid w:val="0098333F"/>
    <w:rsid w:val="009863CC"/>
    <w:rsid w:val="00987792"/>
    <w:rsid w:val="009925A0"/>
    <w:rsid w:val="00992E7F"/>
    <w:rsid w:val="009A23AC"/>
    <w:rsid w:val="009B16C3"/>
    <w:rsid w:val="009B7583"/>
    <w:rsid w:val="009C26CE"/>
    <w:rsid w:val="009C26FF"/>
    <w:rsid w:val="009C4425"/>
    <w:rsid w:val="009C4C77"/>
    <w:rsid w:val="009C748A"/>
    <w:rsid w:val="009D3206"/>
    <w:rsid w:val="009E364C"/>
    <w:rsid w:val="009E3FE6"/>
    <w:rsid w:val="009E6E14"/>
    <w:rsid w:val="009F11D6"/>
    <w:rsid w:val="009F417F"/>
    <w:rsid w:val="009F5347"/>
    <w:rsid w:val="009F5912"/>
    <w:rsid w:val="009F7C57"/>
    <w:rsid w:val="00A050B7"/>
    <w:rsid w:val="00A07136"/>
    <w:rsid w:val="00A16DF5"/>
    <w:rsid w:val="00A21F3A"/>
    <w:rsid w:val="00A247D7"/>
    <w:rsid w:val="00A25CD7"/>
    <w:rsid w:val="00A27221"/>
    <w:rsid w:val="00A3079B"/>
    <w:rsid w:val="00A413D8"/>
    <w:rsid w:val="00A4471A"/>
    <w:rsid w:val="00A51605"/>
    <w:rsid w:val="00A5383B"/>
    <w:rsid w:val="00A55EE4"/>
    <w:rsid w:val="00A62C9D"/>
    <w:rsid w:val="00A66987"/>
    <w:rsid w:val="00A67EFC"/>
    <w:rsid w:val="00A766CD"/>
    <w:rsid w:val="00A77542"/>
    <w:rsid w:val="00A97692"/>
    <w:rsid w:val="00AA6F8D"/>
    <w:rsid w:val="00AA7A3D"/>
    <w:rsid w:val="00AB275C"/>
    <w:rsid w:val="00AB2982"/>
    <w:rsid w:val="00AB3249"/>
    <w:rsid w:val="00AB5B6D"/>
    <w:rsid w:val="00AC3A36"/>
    <w:rsid w:val="00AC6BB7"/>
    <w:rsid w:val="00AC7583"/>
    <w:rsid w:val="00AE4CE8"/>
    <w:rsid w:val="00AF141F"/>
    <w:rsid w:val="00AF31CD"/>
    <w:rsid w:val="00B0464D"/>
    <w:rsid w:val="00B1138D"/>
    <w:rsid w:val="00B1144A"/>
    <w:rsid w:val="00B11472"/>
    <w:rsid w:val="00B12690"/>
    <w:rsid w:val="00B130F9"/>
    <w:rsid w:val="00B251F9"/>
    <w:rsid w:val="00B268BD"/>
    <w:rsid w:val="00B279BD"/>
    <w:rsid w:val="00B3058F"/>
    <w:rsid w:val="00B31F85"/>
    <w:rsid w:val="00B369F7"/>
    <w:rsid w:val="00B41C42"/>
    <w:rsid w:val="00B450AE"/>
    <w:rsid w:val="00B45A87"/>
    <w:rsid w:val="00B46F30"/>
    <w:rsid w:val="00B46FCD"/>
    <w:rsid w:val="00B501F2"/>
    <w:rsid w:val="00B600AE"/>
    <w:rsid w:val="00B60188"/>
    <w:rsid w:val="00B6522C"/>
    <w:rsid w:val="00B66812"/>
    <w:rsid w:val="00B671D5"/>
    <w:rsid w:val="00B743B3"/>
    <w:rsid w:val="00B76178"/>
    <w:rsid w:val="00B77A52"/>
    <w:rsid w:val="00B82890"/>
    <w:rsid w:val="00B84D93"/>
    <w:rsid w:val="00B87CF4"/>
    <w:rsid w:val="00BA3352"/>
    <w:rsid w:val="00BB7067"/>
    <w:rsid w:val="00BB73F3"/>
    <w:rsid w:val="00BC0728"/>
    <w:rsid w:val="00BC24F6"/>
    <w:rsid w:val="00BC33DA"/>
    <w:rsid w:val="00BC7385"/>
    <w:rsid w:val="00BD4F8B"/>
    <w:rsid w:val="00BE38C0"/>
    <w:rsid w:val="00BE554D"/>
    <w:rsid w:val="00BE560B"/>
    <w:rsid w:val="00BF11EC"/>
    <w:rsid w:val="00BF559B"/>
    <w:rsid w:val="00BF6EC3"/>
    <w:rsid w:val="00C0592D"/>
    <w:rsid w:val="00C21C90"/>
    <w:rsid w:val="00C268AB"/>
    <w:rsid w:val="00C321C4"/>
    <w:rsid w:val="00C44AD0"/>
    <w:rsid w:val="00C452B2"/>
    <w:rsid w:val="00C46D67"/>
    <w:rsid w:val="00C54AB0"/>
    <w:rsid w:val="00C54EE0"/>
    <w:rsid w:val="00C5698E"/>
    <w:rsid w:val="00C67BFE"/>
    <w:rsid w:val="00C70E18"/>
    <w:rsid w:val="00C73411"/>
    <w:rsid w:val="00C82C75"/>
    <w:rsid w:val="00C876AA"/>
    <w:rsid w:val="00C94CA6"/>
    <w:rsid w:val="00C953E1"/>
    <w:rsid w:val="00CA27D5"/>
    <w:rsid w:val="00CA3EB4"/>
    <w:rsid w:val="00CA4C8A"/>
    <w:rsid w:val="00CA68D1"/>
    <w:rsid w:val="00CC095F"/>
    <w:rsid w:val="00CC1D4B"/>
    <w:rsid w:val="00CC70AD"/>
    <w:rsid w:val="00CD2CF8"/>
    <w:rsid w:val="00CE065B"/>
    <w:rsid w:val="00CE24A2"/>
    <w:rsid w:val="00CE5895"/>
    <w:rsid w:val="00CF1FF5"/>
    <w:rsid w:val="00D038B1"/>
    <w:rsid w:val="00D04660"/>
    <w:rsid w:val="00D16A2E"/>
    <w:rsid w:val="00D17E2C"/>
    <w:rsid w:val="00D17EFD"/>
    <w:rsid w:val="00D20825"/>
    <w:rsid w:val="00D273B2"/>
    <w:rsid w:val="00D27895"/>
    <w:rsid w:val="00D304AC"/>
    <w:rsid w:val="00D31857"/>
    <w:rsid w:val="00D429BD"/>
    <w:rsid w:val="00D453A9"/>
    <w:rsid w:val="00D4575C"/>
    <w:rsid w:val="00D5391A"/>
    <w:rsid w:val="00D61763"/>
    <w:rsid w:val="00D61A28"/>
    <w:rsid w:val="00D750D1"/>
    <w:rsid w:val="00D758D0"/>
    <w:rsid w:val="00D803E5"/>
    <w:rsid w:val="00D81C89"/>
    <w:rsid w:val="00D87844"/>
    <w:rsid w:val="00D90D22"/>
    <w:rsid w:val="00D92BAC"/>
    <w:rsid w:val="00DB68B7"/>
    <w:rsid w:val="00DB782E"/>
    <w:rsid w:val="00DC157B"/>
    <w:rsid w:val="00DC4523"/>
    <w:rsid w:val="00DC7232"/>
    <w:rsid w:val="00DD3B74"/>
    <w:rsid w:val="00DD3CE3"/>
    <w:rsid w:val="00DD6CC3"/>
    <w:rsid w:val="00DF4A5D"/>
    <w:rsid w:val="00DF4ADC"/>
    <w:rsid w:val="00E007C7"/>
    <w:rsid w:val="00E11022"/>
    <w:rsid w:val="00E110A9"/>
    <w:rsid w:val="00E161D3"/>
    <w:rsid w:val="00E16A31"/>
    <w:rsid w:val="00E23127"/>
    <w:rsid w:val="00E23EBB"/>
    <w:rsid w:val="00E25B97"/>
    <w:rsid w:val="00E30681"/>
    <w:rsid w:val="00E327DB"/>
    <w:rsid w:val="00E333FF"/>
    <w:rsid w:val="00E35FCD"/>
    <w:rsid w:val="00E37B50"/>
    <w:rsid w:val="00E40D9C"/>
    <w:rsid w:val="00E53DF7"/>
    <w:rsid w:val="00E54713"/>
    <w:rsid w:val="00E54CA8"/>
    <w:rsid w:val="00E613B7"/>
    <w:rsid w:val="00E70FD0"/>
    <w:rsid w:val="00E74852"/>
    <w:rsid w:val="00E76CFD"/>
    <w:rsid w:val="00E77118"/>
    <w:rsid w:val="00E8757B"/>
    <w:rsid w:val="00E87A8F"/>
    <w:rsid w:val="00E934F6"/>
    <w:rsid w:val="00EA0A37"/>
    <w:rsid w:val="00EB2287"/>
    <w:rsid w:val="00EB2653"/>
    <w:rsid w:val="00EB5223"/>
    <w:rsid w:val="00EB526A"/>
    <w:rsid w:val="00EB771A"/>
    <w:rsid w:val="00EC07F7"/>
    <w:rsid w:val="00EC5E42"/>
    <w:rsid w:val="00EC61C3"/>
    <w:rsid w:val="00ED7A15"/>
    <w:rsid w:val="00EE0D21"/>
    <w:rsid w:val="00EE2729"/>
    <w:rsid w:val="00EF184D"/>
    <w:rsid w:val="00EF4ACA"/>
    <w:rsid w:val="00F06213"/>
    <w:rsid w:val="00F0648B"/>
    <w:rsid w:val="00F14FC4"/>
    <w:rsid w:val="00F17FF3"/>
    <w:rsid w:val="00F30396"/>
    <w:rsid w:val="00F3342E"/>
    <w:rsid w:val="00F3730F"/>
    <w:rsid w:val="00F45250"/>
    <w:rsid w:val="00F455AF"/>
    <w:rsid w:val="00F55FBC"/>
    <w:rsid w:val="00F566DD"/>
    <w:rsid w:val="00F65721"/>
    <w:rsid w:val="00F66882"/>
    <w:rsid w:val="00F705D0"/>
    <w:rsid w:val="00F877C5"/>
    <w:rsid w:val="00F87FBB"/>
    <w:rsid w:val="00FA2139"/>
    <w:rsid w:val="00FB178A"/>
    <w:rsid w:val="00FC3196"/>
    <w:rsid w:val="00FD6213"/>
    <w:rsid w:val="00FF7770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243DDC"/>
  <w15:chartTrackingRefBased/>
  <w15:docId w15:val="{8465C1B6-1D7A-4D40-9D7F-F6FE2BEE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MS Mincho" w:hAnsi="Open Sans" w:cs="Open Sans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6682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83F3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875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E8757B"/>
    <w:rPr>
      <w:rFonts w:cs="Times New Roman"/>
    </w:rPr>
  </w:style>
  <w:style w:type="paragraph" w:styleId="Stopka">
    <w:name w:val="footer"/>
    <w:basedOn w:val="Normalny"/>
    <w:link w:val="StopkaZnak"/>
    <w:rsid w:val="00E8757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E8757B"/>
    <w:rPr>
      <w:rFonts w:cs="Times New Roman"/>
    </w:rPr>
  </w:style>
  <w:style w:type="table" w:customStyle="1" w:styleId="Jasnecieniowanieakcent11">
    <w:name w:val="Jasne cieniowanie — akcent 11"/>
    <w:rsid w:val="00E8757B"/>
    <w:rPr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odstpw1">
    <w:name w:val="Bez odstępów1"/>
    <w:link w:val="NoSpacingChar"/>
    <w:rsid w:val="00E8757B"/>
    <w:rPr>
      <w:rFonts w:ascii="PMingLiU" w:hAnsi="PMingLiU"/>
      <w:sz w:val="22"/>
      <w:szCs w:val="22"/>
    </w:rPr>
  </w:style>
  <w:style w:type="character" w:customStyle="1" w:styleId="NoSpacingChar">
    <w:name w:val="No Spacing Char"/>
    <w:link w:val="Bezodstpw1"/>
    <w:locked/>
    <w:rsid w:val="00E8757B"/>
    <w:rPr>
      <w:rFonts w:ascii="PMingLiU" w:hAnsi="PMingLiU"/>
      <w:sz w:val="22"/>
      <w:szCs w:val="22"/>
      <w:lang w:val="pl-PL" w:eastAsia="pl-PL" w:bidi="ar-SA"/>
    </w:rPr>
  </w:style>
  <w:style w:type="paragraph" w:styleId="Tekstdymka">
    <w:name w:val="Balloon Text"/>
    <w:basedOn w:val="Normalny"/>
    <w:link w:val="TekstdymkaZnak"/>
    <w:semiHidden/>
    <w:rsid w:val="00E8757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semiHidden/>
    <w:locked/>
    <w:rsid w:val="00E8757B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rsid w:val="00F455AF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0A2416"/>
    <w:pPr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Znak">
    <w:name w:val="Tekst podstawowy wcięty Znak"/>
    <w:link w:val="Tekstpodstawowywcity"/>
    <w:rsid w:val="000A2416"/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nhideWhenUsed/>
    <w:rsid w:val="001F730F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link w:val="Zwykytekst"/>
    <w:rsid w:val="001F730F"/>
    <w:rPr>
      <w:rFonts w:ascii="Consolas" w:eastAsia="Calibri" w:hAnsi="Consolas" w:cs="Times New Roman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rsid w:val="00583F33"/>
    <w:pPr>
      <w:spacing w:after="120"/>
    </w:pPr>
  </w:style>
  <w:style w:type="character" w:customStyle="1" w:styleId="TekstpodstawowyZnak">
    <w:name w:val="Tekst podstawowy Znak"/>
    <w:link w:val="Tekstpodstawowy"/>
    <w:rsid w:val="00583F33"/>
    <w:rPr>
      <w:sz w:val="24"/>
      <w:szCs w:val="24"/>
    </w:rPr>
  </w:style>
  <w:style w:type="character" w:customStyle="1" w:styleId="Nagwek1Znak">
    <w:name w:val="Nagłówek 1 Znak"/>
    <w:link w:val="Nagwek1"/>
    <w:rsid w:val="00583F3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odstawowywcity2">
    <w:name w:val="Body Text Indent 2"/>
    <w:basedOn w:val="Normalny"/>
    <w:link w:val="Tekstpodstawowywcity2Znak"/>
    <w:unhideWhenUsed/>
    <w:rsid w:val="00583F33"/>
    <w:pPr>
      <w:spacing w:after="120" w:line="48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Tekstpodstawowywcity2Znak">
    <w:name w:val="Tekst podstawowy wcięty 2 Znak"/>
    <w:link w:val="Tekstpodstawowywcity2"/>
    <w:rsid w:val="00583F33"/>
    <w:rPr>
      <w:rFonts w:ascii="Arial" w:eastAsia="Times New Roman" w:hAnsi="Arial" w:cs="Times New Roman"/>
      <w:sz w:val="24"/>
    </w:rPr>
  </w:style>
  <w:style w:type="paragraph" w:customStyle="1" w:styleId="ust">
    <w:name w:val="ust"/>
    <w:link w:val="ustZnak"/>
    <w:rsid w:val="00583F33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NormalnyWeb">
    <w:name w:val="WW-Normalny (Web)"/>
    <w:basedOn w:val="Normalny"/>
    <w:rsid w:val="00583F33"/>
    <w:pPr>
      <w:widowControl w:val="0"/>
      <w:suppressAutoHyphens/>
      <w:spacing w:before="280" w:after="280"/>
      <w:jc w:val="both"/>
    </w:pPr>
    <w:rPr>
      <w:rFonts w:ascii="Times New Roman" w:eastAsia="Lucida Sans Unicode" w:hAnsi="Times New Roman" w:cs="Times New Roman"/>
      <w:sz w:val="20"/>
      <w:szCs w:val="20"/>
    </w:rPr>
  </w:style>
  <w:style w:type="character" w:customStyle="1" w:styleId="HeaderChar1">
    <w:name w:val="Header Char1"/>
    <w:locked/>
    <w:rsid w:val="00977D7C"/>
  </w:style>
  <w:style w:type="character" w:customStyle="1" w:styleId="FooterChar1">
    <w:name w:val="Footer Char1"/>
    <w:locked/>
    <w:rsid w:val="00977D7C"/>
  </w:style>
  <w:style w:type="paragraph" w:styleId="Tekstprzypisukocowego">
    <w:name w:val="endnote text"/>
    <w:basedOn w:val="Normalny"/>
    <w:semiHidden/>
    <w:rsid w:val="002B4ED3"/>
    <w:rPr>
      <w:sz w:val="20"/>
      <w:szCs w:val="20"/>
    </w:rPr>
  </w:style>
  <w:style w:type="character" w:styleId="Odwoanieprzypisukocowego">
    <w:name w:val="endnote reference"/>
    <w:semiHidden/>
    <w:rsid w:val="002B4ED3"/>
    <w:rPr>
      <w:vertAlign w:val="superscript"/>
    </w:rPr>
  </w:style>
  <w:style w:type="character" w:styleId="Odwoaniedokomentarza">
    <w:name w:val="annotation reference"/>
    <w:semiHidden/>
    <w:rsid w:val="008A6250"/>
    <w:rPr>
      <w:sz w:val="16"/>
      <w:szCs w:val="16"/>
    </w:rPr>
  </w:style>
  <w:style w:type="paragraph" w:styleId="Tekstkomentarza">
    <w:name w:val="annotation text"/>
    <w:basedOn w:val="Normalny"/>
    <w:semiHidden/>
    <w:rsid w:val="008A625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A6250"/>
    <w:rPr>
      <w:b/>
      <w:bCs/>
    </w:rPr>
  </w:style>
  <w:style w:type="paragraph" w:customStyle="1" w:styleId="Akapitzlist1">
    <w:name w:val="Akapit z listą1"/>
    <w:basedOn w:val="Normalny"/>
    <w:rsid w:val="00E110A9"/>
    <w:pPr>
      <w:widowControl w:val="0"/>
      <w:suppressAutoHyphens/>
      <w:ind w:left="708"/>
    </w:pPr>
    <w:rPr>
      <w:rFonts w:ascii="Times New Roman" w:eastAsia="Times New Roman" w:hAnsi="Times New Roman" w:cs="Times New Roman"/>
      <w:szCs w:val="20"/>
    </w:rPr>
  </w:style>
  <w:style w:type="character" w:customStyle="1" w:styleId="ustZnak">
    <w:name w:val="ust Znak"/>
    <w:link w:val="ust"/>
    <w:rsid w:val="00664D5F"/>
    <w:rPr>
      <w:sz w:val="24"/>
      <w:szCs w:val="24"/>
      <w:lang w:val="pl-PL" w:eastAsia="pl-PL" w:bidi="ar-SA"/>
    </w:rPr>
  </w:style>
  <w:style w:type="paragraph" w:customStyle="1" w:styleId="PODTYTUSIWZ">
    <w:name w:val="PODTYTUŁ SIWZ"/>
    <w:basedOn w:val="Normalny"/>
    <w:link w:val="PODTYTUSIWZZnak"/>
    <w:qFormat/>
    <w:rsid w:val="008A25F0"/>
    <w:pPr>
      <w:numPr>
        <w:numId w:val="43"/>
      </w:numPr>
      <w:tabs>
        <w:tab w:val="left" w:pos="851"/>
      </w:tabs>
      <w:spacing w:after="120"/>
      <w:jc w:val="both"/>
    </w:pPr>
    <w:rPr>
      <w:rFonts w:ascii="Arial" w:eastAsia="Times New Roman" w:hAnsi="Arial" w:cs="Arial"/>
      <w:b/>
      <w:sz w:val="22"/>
      <w:szCs w:val="22"/>
    </w:rPr>
  </w:style>
  <w:style w:type="character" w:customStyle="1" w:styleId="PODTYTUSIWZZnak">
    <w:name w:val="PODTYTUŁ SIWZ Znak"/>
    <w:link w:val="PODTYTUSIWZ"/>
    <w:rsid w:val="008A25F0"/>
    <w:rPr>
      <w:rFonts w:ascii="Arial" w:eastAsia="Times New Roman" w:hAnsi="Arial" w:cs="Arial"/>
      <w:b/>
      <w:sz w:val="22"/>
      <w:szCs w:val="22"/>
    </w:rPr>
  </w:style>
  <w:style w:type="character" w:styleId="Odwoanieprzypisudolnego">
    <w:name w:val="footnote reference"/>
    <w:basedOn w:val="Domylnaczcionkaakapitu"/>
    <w:rsid w:val="00B7617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B76178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76178"/>
    <w:rPr>
      <w:rFonts w:ascii="Times New Roman" w:eastAsia="Times New Roman" w:hAnsi="Times New Roman" w:cs="Times New Roman"/>
    </w:rPr>
  </w:style>
  <w:style w:type="paragraph" w:customStyle="1" w:styleId="Zwykytekst1">
    <w:name w:val="Zwykły tekst1"/>
    <w:basedOn w:val="Normalny"/>
    <w:rsid w:val="003521D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Numerstrony">
    <w:name w:val="page number"/>
    <w:basedOn w:val="Domylnaczcionkaakapitu"/>
    <w:rsid w:val="00595E13"/>
  </w:style>
  <w:style w:type="paragraph" w:customStyle="1" w:styleId="TYTUSIWZ">
    <w:name w:val="TYTUŁ SIWZ"/>
    <w:basedOn w:val="Normalny"/>
    <w:link w:val="TYTUSIWZZnak"/>
    <w:qFormat/>
    <w:rsid w:val="00595E13"/>
    <w:pPr>
      <w:numPr>
        <w:numId w:val="47"/>
      </w:numPr>
      <w:tabs>
        <w:tab w:val="clear" w:pos="1080"/>
        <w:tab w:val="num" w:pos="567"/>
      </w:tabs>
      <w:spacing w:after="120" w:line="40" w:lineRule="atLeast"/>
      <w:ind w:left="567" w:hanging="567"/>
      <w:jc w:val="both"/>
    </w:pPr>
    <w:rPr>
      <w:rFonts w:ascii="Arial" w:eastAsia="Times New Roman" w:hAnsi="Arial" w:cs="Arial"/>
      <w:b/>
      <w:sz w:val="22"/>
      <w:szCs w:val="22"/>
    </w:rPr>
  </w:style>
  <w:style w:type="character" w:customStyle="1" w:styleId="TYTUSIWZZnak">
    <w:name w:val="TYTUŁ SIWZ Znak"/>
    <w:link w:val="TYTUSIWZ"/>
    <w:rsid w:val="00595E13"/>
    <w:rPr>
      <w:rFonts w:ascii="Arial" w:eastAsia="Times New Roman" w:hAnsi="Arial" w:cs="Arial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ca\Documents\Niestandardowe%20szablony%20pakietu%20Office\szablon_GAI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2F5D0-5813-4F32-B14C-88C9D4798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szablon_GAIT</Template>
  <TotalTime>82</TotalTime>
  <Pages>4</Pages>
  <Words>516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Quellio</Company>
  <LinksUpToDate>false</LinksUpToDate>
  <CharactersWithSpaces>3611</CharactersWithSpaces>
  <SharedDoc>false</SharedDoc>
  <HLinks>
    <vt:vector size="6" baseType="variant">
      <vt:variant>
        <vt:i4>4784242</vt:i4>
      </vt:variant>
      <vt:variant>
        <vt:i4>0</vt:i4>
      </vt:variant>
      <vt:variant>
        <vt:i4>0</vt:i4>
      </vt:variant>
      <vt:variant>
        <vt:i4>5</vt:i4>
      </vt:variant>
      <vt:variant>
        <vt:lpwstr>mailto:myca@gait.pl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AMyca</dc:creator>
  <cp:keywords/>
  <cp:lastModifiedBy>AMyca</cp:lastModifiedBy>
  <cp:revision>23</cp:revision>
  <cp:lastPrinted>2018-07-09T10:26:00Z</cp:lastPrinted>
  <dcterms:created xsi:type="dcterms:W3CDTF">2018-07-09T09:19:00Z</dcterms:created>
  <dcterms:modified xsi:type="dcterms:W3CDTF">2018-07-10T10:59:00Z</dcterms:modified>
</cp:coreProperties>
</file>